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177" w:rsidRPr="00CB0177" w:rsidRDefault="00CB0177" w:rsidP="00CB0177">
      <w:pPr>
        <w:ind w:firstLine="0"/>
        <w:rPr>
          <w:rFonts w:ascii="Times New Roman" w:hAnsi="Times New Roman"/>
        </w:rPr>
      </w:pPr>
    </w:p>
    <w:p w:rsidR="00CB0177" w:rsidRPr="00CB0177" w:rsidRDefault="00CB0177" w:rsidP="00CB0177">
      <w:pPr>
        <w:rPr>
          <w:rFonts w:ascii="Times New Roman" w:hAnsi="Times New Roman"/>
        </w:rPr>
      </w:pPr>
    </w:p>
    <w:p w:rsidR="00CB0177" w:rsidRPr="00CB0177" w:rsidRDefault="00CB0177" w:rsidP="00CB0177">
      <w:pPr>
        <w:rPr>
          <w:rFonts w:ascii="Times New Roman" w:hAnsi="Times New Roman"/>
          <w:sz w:val="28"/>
          <w:szCs w:val="28"/>
        </w:rPr>
      </w:pPr>
      <w:r w:rsidRPr="00CB0177">
        <w:rPr>
          <w:rFonts w:ascii="Times New Roman" w:hAnsi="Times New Roman"/>
          <w:noProof/>
          <w:sz w:val="28"/>
          <w:szCs w:val="28"/>
        </w:rPr>
        <w:t xml:space="preserve">                              </w:t>
      </w:r>
      <w:r>
        <w:rPr>
          <w:rFonts w:ascii="Times New Roman" w:hAnsi="Times New Roman"/>
          <w:noProof/>
          <w:sz w:val="28"/>
          <w:szCs w:val="28"/>
        </w:rPr>
        <w:t xml:space="preserve">                    </w:t>
      </w:r>
      <w:r w:rsidR="007825B1">
        <w:rPr>
          <w:rFonts w:ascii="Times New Roman" w:hAnsi="Times New Roman"/>
          <w:noProof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Pr="00CB0177">
        <w:rPr>
          <w:rFonts w:ascii="Times New Roman" w:hAnsi="Times New Roman"/>
          <w:noProof/>
          <w:sz w:val="28"/>
          <w:szCs w:val="28"/>
        </w:rPr>
        <w:t xml:space="preserve"> </w:t>
      </w:r>
      <w:r w:rsidRPr="00CB017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33400" cy="533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177" w:rsidRPr="00CB0177" w:rsidRDefault="00CB0177" w:rsidP="00CB0177">
      <w:pPr>
        <w:jc w:val="center"/>
        <w:rPr>
          <w:rFonts w:ascii="Times New Roman" w:hAnsi="Times New Roman"/>
          <w:b/>
          <w:sz w:val="28"/>
          <w:szCs w:val="28"/>
        </w:rPr>
      </w:pPr>
      <w:r w:rsidRPr="00CB0177">
        <w:rPr>
          <w:rFonts w:ascii="Times New Roman" w:hAnsi="Times New Roman"/>
          <w:b/>
          <w:sz w:val="28"/>
          <w:szCs w:val="28"/>
        </w:rPr>
        <w:t>АДМИНИСТРАЦИЯ ПАНИНСКОГО ГОРОДСКОГО ПОСЕЛЕНИЯ</w:t>
      </w:r>
    </w:p>
    <w:p w:rsidR="00CB0177" w:rsidRPr="00CB0177" w:rsidRDefault="00CB0177" w:rsidP="00CB0177">
      <w:pPr>
        <w:jc w:val="center"/>
        <w:rPr>
          <w:rFonts w:ascii="Times New Roman" w:hAnsi="Times New Roman"/>
          <w:b/>
          <w:sz w:val="28"/>
          <w:szCs w:val="28"/>
        </w:rPr>
      </w:pPr>
      <w:r w:rsidRPr="00CB0177">
        <w:rPr>
          <w:rFonts w:ascii="Times New Roman" w:hAnsi="Times New Roman"/>
          <w:b/>
          <w:sz w:val="28"/>
          <w:szCs w:val="28"/>
        </w:rPr>
        <w:t>ПАНИНСКОГО МУНИЦИПАЛЬНОГО РАЙОНА</w:t>
      </w:r>
    </w:p>
    <w:p w:rsidR="00CB0177" w:rsidRPr="00CB0177" w:rsidRDefault="00CB0177" w:rsidP="00CB0177">
      <w:pPr>
        <w:jc w:val="center"/>
        <w:rPr>
          <w:rFonts w:ascii="Times New Roman" w:hAnsi="Times New Roman"/>
          <w:b/>
          <w:sz w:val="28"/>
          <w:szCs w:val="28"/>
        </w:rPr>
      </w:pPr>
      <w:r w:rsidRPr="00CB0177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CB0177" w:rsidRPr="00CB0177" w:rsidRDefault="00CB0177" w:rsidP="00CB0177">
      <w:pPr>
        <w:jc w:val="center"/>
        <w:rPr>
          <w:rFonts w:ascii="Times New Roman" w:hAnsi="Times New Roman"/>
          <w:sz w:val="28"/>
          <w:szCs w:val="28"/>
        </w:rPr>
      </w:pPr>
    </w:p>
    <w:p w:rsidR="00CB0177" w:rsidRPr="00CB0177" w:rsidRDefault="00CB0177" w:rsidP="00CB0177">
      <w:pPr>
        <w:jc w:val="center"/>
        <w:rPr>
          <w:rFonts w:ascii="Times New Roman" w:hAnsi="Times New Roman"/>
          <w:b/>
          <w:sz w:val="28"/>
          <w:szCs w:val="28"/>
        </w:rPr>
      </w:pPr>
      <w:r w:rsidRPr="00CB0177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CB0177" w:rsidRPr="00CB0177" w:rsidRDefault="00CB0177" w:rsidP="00CB0177">
      <w:pPr>
        <w:rPr>
          <w:rFonts w:ascii="Times New Roman" w:hAnsi="Times New Roman"/>
          <w:sz w:val="28"/>
          <w:szCs w:val="28"/>
        </w:rPr>
      </w:pPr>
    </w:p>
    <w:p w:rsidR="00CB0177" w:rsidRPr="00CB0177" w:rsidRDefault="00CB0177" w:rsidP="00CB0177">
      <w:pPr>
        <w:ind w:firstLine="0"/>
        <w:rPr>
          <w:rFonts w:ascii="Times New Roman" w:hAnsi="Times New Roman"/>
          <w:sz w:val="28"/>
          <w:szCs w:val="28"/>
        </w:rPr>
      </w:pPr>
      <w:r w:rsidRPr="00CB0177">
        <w:rPr>
          <w:rFonts w:ascii="Times New Roman" w:hAnsi="Times New Roman"/>
          <w:sz w:val="28"/>
          <w:szCs w:val="28"/>
        </w:rPr>
        <w:t>от  19.06.2026г.    № 151</w:t>
      </w:r>
    </w:p>
    <w:p w:rsidR="00CB0177" w:rsidRPr="00CB0177" w:rsidRDefault="00CB0177" w:rsidP="00CB0177">
      <w:pPr>
        <w:ind w:firstLine="0"/>
        <w:rPr>
          <w:rFonts w:ascii="Times New Roman" w:hAnsi="Times New Roman"/>
          <w:sz w:val="28"/>
          <w:szCs w:val="28"/>
        </w:rPr>
      </w:pPr>
      <w:r w:rsidRPr="00CB0177">
        <w:rPr>
          <w:rFonts w:ascii="Times New Roman" w:hAnsi="Times New Roman"/>
          <w:sz w:val="28"/>
          <w:szCs w:val="28"/>
        </w:rPr>
        <w:t>р.п. Панино</w:t>
      </w:r>
    </w:p>
    <w:p w:rsidR="00CE1A10" w:rsidRPr="00CB0177" w:rsidRDefault="00CE1A10" w:rsidP="00D67AAD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ook w:val="04A0"/>
      </w:tblPr>
      <w:tblGrid>
        <w:gridCol w:w="9747"/>
      </w:tblGrid>
      <w:tr w:rsidR="000C6271" w:rsidRPr="00CB0177" w:rsidTr="000C6271">
        <w:tc>
          <w:tcPr>
            <w:tcW w:w="9747" w:type="dxa"/>
          </w:tcPr>
          <w:p w:rsidR="00CB0177" w:rsidRPr="00CB0177" w:rsidRDefault="003F4AA3" w:rsidP="00CB017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</w:pPr>
            <w:r w:rsidRPr="00CB0177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 xml:space="preserve">Об утверждении Положения </w:t>
            </w:r>
          </w:p>
          <w:p w:rsidR="00CB0177" w:rsidRPr="00CB0177" w:rsidRDefault="003F4AA3" w:rsidP="00CB017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</w:pPr>
            <w:r w:rsidRPr="00CB0177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 xml:space="preserve">о порядке учета, временного </w:t>
            </w:r>
          </w:p>
          <w:p w:rsidR="00CB0177" w:rsidRPr="00CB0177" w:rsidRDefault="003F4AA3" w:rsidP="00CB017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</w:pPr>
            <w:r w:rsidRPr="00CB0177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 xml:space="preserve">перемещения и утилизации </w:t>
            </w:r>
          </w:p>
          <w:p w:rsidR="00CB0177" w:rsidRPr="00CB0177" w:rsidRDefault="003F4AA3" w:rsidP="00CB017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</w:pPr>
            <w:r w:rsidRPr="00CB0177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 xml:space="preserve">брошенных и иных бесхозяйных </w:t>
            </w:r>
          </w:p>
          <w:p w:rsidR="00CB0177" w:rsidRPr="00CB0177" w:rsidRDefault="003F4AA3" w:rsidP="00CB017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</w:pPr>
            <w:r w:rsidRPr="00CB0177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 xml:space="preserve">транспортных средств на территории </w:t>
            </w:r>
          </w:p>
          <w:p w:rsidR="00CB0177" w:rsidRPr="00CB0177" w:rsidRDefault="00CB0177" w:rsidP="00CB017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</w:pPr>
            <w:r w:rsidRPr="00CB0177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>Панинского городского</w:t>
            </w:r>
            <w:r w:rsidR="00365C29" w:rsidRPr="00CB0177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 xml:space="preserve"> поселения </w:t>
            </w:r>
          </w:p>
          <w:p w:rsidR="00CB0177" w:rsidRPr="00CB0177" w:rsidRDefault="00CB0177" w:rsidP="00CB017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</w:pPr>
            <w:r w:rsidRPr="00CB0177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>Панинского</w:t>
            </w:r>
            <w:r w:rsidR="00365C29" w:rsidRPr="00CB0177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 xml:space="preserve"> муниципального района </w:t>
            </w:r>
          </w:p>
          <w:p w:rsidR="003F4AA3" w:rsidRPr="00CB0177" w:rsidRDefault="00365C29" w:rsidP="00CB017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</w:pPr>
            <w:r w:rsidRPr="00CB0177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 xml:space="preserve">Воронежской области </w:t>
            </w:r>
          </w:p>
        </w:tc>
      </w:tr>
    </w:tbl>
    <w:p w:rsidR="003F4AA3" w:rsidRPr="00CB0177" w:rsidRDefault="003F4AA3" w:rsidP="00D67AAD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3F4AA3" w:rsidRPr="00CB0177" w:rsidRDefault="003F4AA3" w:rsidP="00D67AAD">
      <w:pPr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 xml:space="preserve">В соответствии с Федеральным законом </w:t>
      </w:r>
      <w:hyperlink r:id="rId9" w:tgtFrame="Logical" w:history="1">
        <w:r w:rsidRPr="00CB0177">
          <w:rPr>
            <w:rStyle w:val="a9"/>
            <w:rFonts w:ascii="Times New Roman" w:hAnsi="Times New Roman"/>
            <w:sz w:val="28"/>
            <w:szCs w:val="28"/>
          </w:rPr>
          <w:t>от 06.03.2003 г. № 131-ФЗ</w:t>
        </w:r>
      </w:hyperlink>
      <w:r w:rsidRPr="00CB0177">
        <w:rPr>
          <w:rFonts w:ascii="Times New Roman" w:hAnsi="Times New Roman"/>
          <w:color w:val="000000"/>
          <w:sz w:val="28"/>
          <w:szCs w:val="28"/>
        </w:rPr>
        <w:t xml:space="preserve"> «Об общих принципах организации местного самоуправления в РФ», </w:t>
      </w:r>
      <w:r w:rsidR="00CB0177" w:rsidRPr="00CB0177">
        <w:rPr>
          <w:rFonts w:ascii="Times New Roman" w:hAnsi="Times New Roman"/>
          <w:color w:val="000000"/>
          <w:sz w:val="28"/>
          <w:szCs w:val="28"/>
        </w:rPr>
        <w:t>в</w:t>
      </w:r>
      <w:r w:rsidR="00CB0177" w:rsidRPr="00CB0177">
        <w:rPr>
          <w:rFonts w:ascii="Times New Roman" w:hAnsi="Times New Roman"/>
          <w:sz w:val="28"/>
          <w:szCs w:val="28"/>
        </w:rPr>
        <w:t xml:space="preserve"> соответствии с Федеральными законами от 20.03.2025 № 33-ФЗ «Об общих принципах организации местного самоуправления в единой системе публичной власти», </w:t>
      </w:r>
      <w:r w:rsidRPr="00CB0177">
        <w:rPr>
          <w:rFonts w:ascii="Times New Roman" w:hAnsi="Times New Roman"/>
          <w:color w:val="000000"/>
          <w:sz w:val="28"/>
          <w:szCs w:val="28"/>
        </w:rPr>
        <w:t xml:space="preserve">Федеральным законом </w:t>
      </w:r>
      <w:hyperlink r:id="rId10" w:tgtFrame="Logical" w:history="1">
        <w:r w:rsidRPr="00CB0177">
          <w:rPr>
            <w:rStyle w:val="a9"/>
            <w:rFonts w:ascii="Times New Roman" w:hAnsi="Times New Roman"/>
            <w:sz w:val="28"/>
            <w:szCs w:val="28"/>
          </w:rPr>
          <w:t>от 06.03.2006 № 35-ФЗ</w:t>
        </w:r>
      </w:hyperlink>
      <w:r w:rsidRPr="00CB0177">
        <w:rPr>
          <w:rFonts w:ascii="Times New Roman" w:hAnsi="Times New Roman"/>
          <w:color w:val="000000"/>
          <w:sz w:val="28"/>
          <w:szCs w:val="28"/>
        </w:rPr>
        <w:t xml:space="preserve"> «О противодействии терроризму», Федеральным законом </w:t>
      </w:r>
      <w:hyperlink r:id="rId11" w:tgtFrame="Logical" w:history="1">
        <w:r w:rsidRPr="00CB0177">
          <w:rPr>
            <w:rStyle w:val="a9"/>
            <w:rFonts w:ascii="Times New Roman" w:hAnsi="Times New Roman"/>
            <w:sz w:val="28"/>
            <w:szCs w:val="28"/>
          </w:rPr>
          <w:t>от 10.12.1995 № 196-ФЗ</w:t>
        </w:r>
      </w:hyperlink>
      <w:r w:rsidRPr="00CB0177">
        <w:rPr>
          <w:rFonts w:ascii="Times New Roman" w:hAnsi="Times New Roman"/>
          <w:color w:val="000000"/>
          <w:sz w:val="28"/>
          <w:szCs w:val="28"/>
        </w:rPr>
        <w:t xml:space="preserve"> «О безопасности дорожного движения», Гражданским кодексом Российской Федерации, руководствуясь Уставом </w:t>
      </w:r>
      <w:r w:rsidR="00CB0177" w:rsidRPr="00CB0177">
        <w:rPr>
          <w:rFonts w:ascii="Times New Roman" w:eastAsia="Calibri" w:hAnsi="Times New Roman"/>
          <w:color w:val="000000"/>
          <w:sz w:val="28"/>
          <w:szCs w:val="28"/>
        </w:rPr>
        <w:t>Панинского городского</w:t>
      </w:r>
      <w:r w:rsidR="00365C29" w:rsidRPr="00CB0177">
        <w:rPr>
          <w:rFonts w:ascii="Times New Roman" w:eastAsia="Calibri" w:hAnsi="Times New Roman"/>
          <w:color w:val="000000"/>
          <w:sz w:val="28"/>
          <w:szCs w:val="28"/>
        </w:rPr>
        <w:t xml:space="preserve"> поселения </w:t>
      </w:r>
      <w:r w:rsidR="00CB0177" w:rsidRPr="00CB0177">
        <w:rPr>
          <w:rFonts w:ascii="Times New Roman" w:eastAsia="Calibri" w:hAnsi="Times New Roman"/>
          <w:color w:val="000000"/>
          <w:sz w:val="28"/>
          <w:szCs w:val="28"/>
        </w:rPr>
        <w:t>Панинского</w:t>
      </w:r>
      <w:r w:rsidR="00365C29" w:rsidRPr="00CB0177">
        <w:rPr>
          <w:rFonts w:ascii="Times New Roman" w:eastAsia="Calibri" w:hAnsi="Times New Roman"/>
          <w:color w:val="000000"/>
          <w:sz w:val="28"/>
          <w:szCs w:val="28"/>
        </w:rPr>
        <w:t xml:space="preserve"> муниципального района Воронежской области</w:t>
      </w:r>
      <w:r w:rsidRPr="00CB0177">
        <w:rPr>
          <w:rFonts w:ascii="Times New Roman" w:hAnsi="Times New Roman"/>
          <w:color w:val="000000"/>
          <w:sz w:val="28"/>
          <w:szCs w:val="28"/>
        </w:rPr>
        <w:t xml:space="preserve">, администрация </w:t>
      </w:r>
      <w:r w:rsidR="00CB0177" w:rsidRPr="00CB0177">
        <w:rPr>
          <w:rFonts w:ascii="Times New Roman" w:eastAsia="Calibri" w:hAnsi="Times New Roman"/>
          <w:color w:val="000000"/>
          <w:sz w:val="28"/>
          <w:szCs w:val="28"/>
        </w:rPr>
        <w:t xml:space="preserve">Панинского городского </w:t>
      </w:r>
      <w:r w:rsidR="00365C29" w:rsidRPr="00CB0177">
        <w:rPr>
          <w:rFonts w:ascii="Times New Roman" w:eastAsia="Calibri" w:hAnsi="Times New Roman"/>
          <w:color w:val="000000"/>
          <w:sz w:val="28"/>
          <w:szCs w:val="28"/>
        </w:rPr>
        <w:t xml:space="preserve">поселения </w:t>
      </w:r>
      <w:r w:rsidR="00CB0177" w:rsidRPr="00CB0177">
        <w:rPr>
          <w:rFonts w:ascii="Times New Roman" w:eastAsia="Calibri" w:hAnsi="Times New Roman"/>
          <w:color w:val="000000"/>
          <w:sz w:val="28"/>
          <w:szCs w:val="28"/>
        </w:rPr>
        <w:t>Панинского</w:t>
      </w:r>
      <w:r w:rsidR="00365C29" w:rsidRPr="00CB0177">
        <w:rPr>
          <w:rFonts w:ascii="Times New Roman" w:eastAsia="Calibri" w:hAnsi="Times New Roman"/>
          <w:color w:val="000000"/>
          <w:sz w:val="28"/>
          <w:szCs w:val="28"/>
        </w:rPr>
        <w:t xml:space="preserve"> муниципального района Воронежской области</w:t>
      </w:r>
    </w:p>
    <w:p w:rsidR="003F4AA3" w:rsidRPr="00CB0177" w:rsidRDefault="003F4AA3" w:rsidP="00D67AAD">
      <w:pPr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3F4AA3" w:rsidRPr="00CB0177" w:rsidRDefault="003F4AA3" w:rsidP="009B1C23">
      <w:pPr>
        <w:pStyle w:val="af5"/>
        <w:ind w:firstLine="709"/>
        <w:contextualSpacing/>
        <w:jc w:val="center"/>
        <w:rPr>
          <w:rFonts w:ascii="Times New Roman" w:hAnsi="Times New Roman"/>
          <w:b/>
          <w:caps/>
          <w:color w:val="000000"/>
          <w:szCs w:val="28"/>
        </w:rPr>
      </w:pPr>
      <w:r w:rsidRPr="00CB0177">
        <w:rPr>
          <w:rFonts w:ascii="Times New Roman" w:hAnsi="Times New Roman"/>
          <w:b/>
          <w:caps/>
          <w:color w:val="000000"/>
          <w:szCs w:val="28"/>
        </w:rPr>
        <w:t>постановляЕТ:</w:t>
      </w:r>
    </w:p>
    <w:p w:rsidR="003F4AA3" w:rsidRPr="00CB0177" w:rsidRDefault="003F4AA3" w:rsidP="00D67AAD">
      <w:pPr>
        <w:pStyle w:val="af5"/>
        <w:ind w:firstLine="709"/>
        <w:contextualSpacing/>
        <w:rPr>
          <w:rFonts w:ascii="Times New Roman" w:hAnsi="Times New Roman"/>
          <w:caps/>
          <w:color w:val="000000"/>
          <w:szCs w:val="28"/>
        </w:rPr>
      </w:pP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 xml:space="preserve">1. Утвердить прилагаемое Положение о порядке учета, временного перемещения и утилизации брошенных и иных бесхозяйных транспортных средств на территории </w:t>
      </w:r>
      <w:r w:rsidR="00CB0177" w:rsidRPr="00CB0177">
        <w:rPr>
          <w:rFonts w:ascii="Times New Roman" w:eastAsia="Calibri" w:hAnsi="Times New Roman"/>
          <w:color w:val="000000"/>
          <w:sz w:val="28"/>
          <w:szCs w:val="28"/>
        </w:rPr>
        <w:t xml:space="preserve">Панинского городского поселения Панинского </w:t>
      </w:r>
      <w:r w:rsidR="00365C29" w:rsidRPr="00CB0177">
        <w:rPr>
          <w:rFonts w:ascii="Times New Roman" w:eastAsia="Calibri" w:hAnsi="Times New Roman"/>
          <w:color w:val="000000"/>
          <w:sz w:val="28"/>
          <w:szCs w:val="28"/>
        </w:rPr>
        <w:t>муниципального района Воронежской области</w:t>
      </w:r>
      <w:r w:rsidRPr="00CB0177">
        <w:rPr>
          <w:rFonts w:ascii="Times New Roman" w:hAnsi="Times New Roman"/>
          <w:color w:val="000000"/>
          <w:sz w:val="28"/>
          <w:szCs w:val="28"/>
        </w:rPr>
        <w:t>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 xml:space="preserve">2. Создать Комиссию по выявлению, перемещению, хранению и утилизации брошенных и бесхозяйных транспортных средств на </w:t>
      </w:r>
      <w:r w:rsidR="00365C29" w:rsidRPr="00CB0177">
        <w:rPr>
          <w:rFonts w:ascii="Times New Roman" w:hAnsi="Times New Roman"/>
          <w:color w:val="000000"/>
          <w:sz w:val="28"/>
          <w:szCs w:val="28"/>
        </w:rPr>
        <w:t xml:space="preserve">территории </w:t>
      </w:r>
      <w:r w:rsidR="00CB0177" w:rsidRPr="00CB0177">
        <w:rPr>
          <w:rFonts w:ascii="Times New Roman" w:eastAsia="Calibri" w:hAnsi="Times New Roman"/>
          <w:color w:val="000000"/>
          <w:sz w:val="28"/>
          <w:szCs w:val="28"/>
        </w:rPr>
        <w:t xml:space="preserve">Панинского городского поселения Панинского </w:t>
      </w:r>
      <w:r w:rsidR="00365C29" w:rsidRPr="00CB0177">
        <w:rPr>
          <w:rFonts w:ascii="Times New Roman" w:eastAsia="Calibri" w:hAnsi="Times New Roman"/>
          <w:color w:val="000000"/>
          <w:sz w:val="28"/>
          <w:szCs w:val="28"/>
        </w:rPr>
        <w:t>муниципального района Воронежской области</w:t>
      </w:r>
      <w:r w:rsidR="00365C29" w:rsidRPr="00CB01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0177">
        <w:rPr>
          <w:rFonts w:ascii="Times New Roman" w:hAnsi="Times New Roman"/>
          <w:color w:val="000000"/>
          <w:sz w:val="28"/>
          <w:szCs w:val="28"/>
        </w:rPr>
        <w:t>(далее – Комиссия) и утвердить ее состав.</w:t>
      </w:r>
    </w:p>
    <w:p w:rsidR="00CB0177" w:rsidRDefault="00C705BB" w:rsidP="00CB01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="003F4AA3" w:rsidRPr="00CB017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CB0177" w:rsidRPr="00CB0177">
        <w:rPr>
          <w:rFonts w:ascii="Times New Roman" w:hAnsi="Times New Roman"/>
          <w:sz w:val="28"/>
          <w:szCs w:val="28"/>
        </w:rPr>
        <w:t>Настоящее постановление подлежит опубликованию в официальном периодическом печатном издании Панинского городского поселения «Панинский муниципальный вестник «Официально»».</w:t>
      </w:r>
    </w:p>
    <w:p w:rsidR="00C705BB" w:rsidRPr="00CB0177" w:rsidRDefault="00C705BB" w:rsidP="00C705B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4</w:t>
      </w:r>
      <w:r w:rsidRPr="00CB017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CB017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Контроль за исполнением настоящего постановления оставляю за собой.</w:t>
      </w:r>
    </w:p>
    <w:p w:rsidR="00C705BB" w:rsidRPr="00CB0177" w:rsidRDefault="00C705BB" w:rsidP="00CB0177">
      <w:pPr>
        <w:rPr>
          <w:rFonts w:ascii="Times New Roman" w:hAnsi="Times New Roman"/>
          <w:sz w:val="28"/>
          <w:szCs w:val="28"/>
        </w:rPr>
      </w:pPr>
    </w:p>
    <w:p w:rsidR="003F4AA3" w:rsidRPr="00CB0177" w:rsidRDefault="003F4AA3" w:rsidP="00CB0177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9B1C23" w:rsidRPr="00CB0177" w:rsidTr="00C86F0B">
        <w:tc>
          <w:tcPr>
            <w:tcW w:w="4927" w:type="dxa"/>
            <w:shd w:val="clear" w:color="auto" w:fill="auto"/>
          </w:tcPr>
          <w:p w:rsidR="00C705BB" w:rsidRDefault="009B1C23" w:rsidP="00C705BB">
            <w:pPr>
              <w:tabs>
                <w:tab w:val="left" w:pos="5760"/>
              </w:tabs>
              <w:ind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CB0177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Глава </w:t>
            </w:r>
            <w:r w:rsidR="00C705B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Панинского </w:t>
            </w:r>
          </w:p>
          <w:p w:rsidR="009B1C23" w:rsidRPr="00CB0177" w:rsidRDefault="00C705BB" w:rsidP="00C705BB">
            <w:pPr>
              <w:tabs>
                <w:tab w:val="left" w:pos="5760"/>
              </w:tabs>
              <w:ind w:firstLine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городского</w:t>
            </w:r>
            <w:r w:rsidR="009B1C23" w:rsidRPr="00CB0177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поселения</w:t>
            </w:r>
          </w:p>
        </w:tc>
        <w:tc>
          <w:tcPr>
            <w:tcW w:w="4927" w:type="dxa"/>
            <w:shd w:val="clear" w:color="auto" w:fill="auto"/>
          </w:tcPr>
          <w:p w:rsidR="009B1C23" w:rsidRPr="00CB0177" w:rsidRDefault="009B1C23" w:rsidP="00C86F0B">
            <w:pPr>
              <w:autoSpaceDE w:val="0"/>
              <w:autoSpaceDN w:val="0"/>
              <w:adjustRightInd w:val="0"/>
              <w:ind w:firstLine="709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  <w:p w:rsidR="009B1C23" w:rsidRPr="00CB0177" w:rsidRDefault="00C705BB" w:rsidP="00C86F0B">
            <w:pPr>
              <w:autoSpaceDE w:val="0"/>
              <w:autoSpaceDN w:val="0"/>
              <w:adjustRightInd w:val="0"/>
              <w:ind w:firstLine="709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      С.Е. Безбородых</w:t>
            </w:r>
          </w:p>
          <w:p w:rsidR="009B1C23" w:rsidRPr="00CB0177" w:rsidRDefault="009B1C23" w:rsidP="00C86F0B">
            <w:pPr>
              <w:pStyle w:val="ConsPlusNormal"/>
              <w:jc w:val="both"/>
              <w:rPr>
                <w:rFonts w:eastAsia="Calibri"/>
                <w:color w:val="000000"/>
              </w:rPr>
            </w:pPr>
          </w:p>
        </w:tc>
      </w:tr>
    </w:tbl>
    <w:p w:rsidR="009B1C23" w:rsidRPr="00CB0177" w:rsidRDefault="009B1C23" w:rsidP="00D67AAD">
      <w:pPr>
        <w:pStyle w:val="ConsPlusNormal"/>
        <w:ind w:firstLine="709"/>
        <w:jc w:val="both"/>
        <w:rPr>
          <w:color w:val="000000"/>
        </w:rPr>
      </w:pPr>
    </w:p>
    <w:p w:rsidR="003F4AA3" w:rsidRPr="00CB0177" w:rsidRDefault="009B1C23" w:rsidP="00D80D47">
      <w:pPr>
        <w:pStyle w:val="ConsPlusNormal"/>
        <w:ind w:firstLine="4820"/>
        <w:jc w:val="both"/>
        <w:rPr>
          <w:color w:val="000000"/>
        </w:rPr>
      </w:pPr>
      <w:r w:rsidRPr="00CB0177">
        <w:rPr>
          <w:color w:val="000000"/>
        </w:rPr>
        <w:br w:type="page"/>
      </w:r>
      <w:r w:rsidR="003F4AA3" w:rsidRPr="00CB0177">
        <w:rPr>
          <w:color w:val="000000"/>
        </w:rPr>
        <w:lastRenderedPageBreak/>
        <w:t>Приложение № 1</w:t>
      </w:r>
    </w:p>
    <w:p w:rsidR="003F4AA3" w:rsidRPr="00CB0177" w:rsidRDefault="003F4AA3" w:rsidP="00D80D47">
      <w:pPr>
        <w:ind w:firstLine="4820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Утверждено</w:t>
      </w:r>
    </w:p>
    <w:p w:rsidR="003F4AA3" w:rsidRPr="00CB0177" w:rsidRDefault="003F4AA3" w:rsidP="00D80D47">
      <w:pPr>
        <w:ind w:firstLine="4820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постановлением администрации</w:t>
      </w:r>
      <w:r w:rsidR="00D67AAD" w:rsidRPr="00CB017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65C29" w:rsidRDefault="00C705BB" w:rsidP="00D80D47">
      <w:pPr>
        <w:tabs>
          <w:tab w:val="left" w:pos="1110"/>
        </w:tabs>
        <w:ind w:firstLine="4820"/>
        <w:rPr>
          <w:rFonts w:ascii="Times New Roman" w:eastAsia="Calibri" w:hAnsi="Times New Roman"/>
          <w:color w:val="000000"/>
          <w:sz w:val="28"/>
          <w:szCs w:val="28"/>
        </w:rPr>
      </w:pPr>
      <w:r w:rsidRPr="00CB0177">
        <w:rPr>
          <w:rFonts w:ascii="Times New Roman" w:eastAsia="Calibri" w:hAnsi="Times New Roman"/>
          <w:color w:val="000000"/>
          <w:sz w:val="28"/>
          <w:szCs w:val="28"/>
        </w:rPr>
        <w:t xml:space="preserve">Панинского городского поселения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   </w:t>
      </w:r>
    </w:p>
    <w:p w:rsidR="00C705BB" w:rsidRPr="00CB0177" w:rsidRDefault="00C705BB" w:rsidP="00D80D47">
      <w:pPr>
        <w:tabs>
          <w:tab w:val="left" w:pos="1110"/>
        </w:tabs>
        <w:ind w:firstLine="4820"/>
        <w:rPr>
          <w:rFonts w:ascii="Times New Roman" w:eastAsia="Calibri" w:hAnsi="Times New Roman"/>
          <w:color w:val="000000"/>
          <w:sz w:val="28"/>
          <w:szCs w:val="28"/>
        </w:rPr>
      </w:pPr>
      <w:r w:rsidRPr="00CB0177">
        <w:rPr>
          <w:rFonts w:ascii="Times New Roman" w:eastAsia="Calibri" w:hAnsi="Times New Roman"/>
          <w:color w:val="000000"/>
          <w:sz w:val="28"/>
          <w:szCs w:val="28"/>
        </w:rPr>
        <w:t>Панинского муниципального района</w:t>
      </w:r>
    </w:p>
    <w:p w:rsidR="003F4AA3" w:rsidRPr="00CB0177" w:rsidRDefault="00365C29" w:rsidP="00D80D47">
      <w:pPr>
        <w:tabs>
          <w:tab w:val="left" w:pos="1110"/>
        </w:tabs>
        <w:ind w:firstLine="4820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eastAsia="Calibri" w:hAnsi="Times New Roman"/>
          <w:color w:val="000000"/>
          <w:sz w:val="28"/>
          <w:szCs w:val="28"/>
        </w:rPr>
        <w:t>Воронежской области</w:t>
      </w:r>
    </w:p>
    <w:p w:rsidR="003F4AA3" w:rsidRPr="00CB0177" w:rsidRDefault="00DB590D" w:rsidP="00D80D47">
      <w:pPr>
        <w:tabs>
          <w:tab w:val="left" w:pos="1110"/>
        </w:tabs>
        <w:ind w:firstLine="4820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365C29" w:rsidRPr="00CB0177">
        <w:rPr>
          <w:rFonts w:ascii="Times New Roman" w:hAnsi="Times New Roman"/>
          <w:color w:val="000000"/>
          <w:sz w:val="28"/>
          <w:szCs w:val="28"/>
        </w:rPr>
        <w:t>15.06.2026</w:t>
      </w:r>
      <w:r w:rsidR="003F4AA3" w:rsidRPr="00CB0177">
        <w:rPr>
          <w:rFonts w:ascii="Times New Roman" w:hAnsi="Times New Roman"/>
          <w:color w:val="000000"/>
          <w:sz w:val="28"/>
          <w:szCs w:val="28"/>
        </w:rPr>
        <w:t xml:space="preserve"> №</w:t>
      </w:r>
      <w:r w:rsidR="00365C29" w:rsidRPr="00CB01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705BB">
        <w:rPr>
          <w:rFonts w:ascii="Times New Roman" w:hAnsi="Times New Roman"/>
          <w:color w:val="000000"/>
          <w:sz w:val="28"/>
          <w:szCs w:val="28"/>
        </w:rPr>
        <w:t>151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3F4AA3" w:rsidRPr="00CB0177" w:rsidRDefault="003F4AA3" w:rsidP="00D80D47">
      <w:pPr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Положение</w:t>
      </w:r>
    </w:p>
    <w:p w:rsidR="003F4AA3" w:rsidRPr="00CB0177" w:rsidRDefault="003F4AA3" w:rsidP="00D80D47">
      <w:pPr>
        <w:ind w:firstLine="709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 xml:space="preserve">о порядке учета, временного перемещения и утилизации брошенных и иных бесхозяйных транспортных средств на территории </w:t>
      </w:r>
      <w:r w:rsidR="00C705BB" w:rsidRPr="00CB0177">
        <w:rPr>
          <w:rFonts w:ascii="Times New Roman" w:eastAsia="Calibri" w:hAnsi="Times New Roman"/>
          <w:color w:val="000000"/>
          <w:sz w:val="28"/>
          <w:szCs w:val="28"/>
        </w:rPr>
        <w:t>Панинского городского поселения Панинского муниципального района</w:t>
      </w:r>
      <w:r w:rsidR="00365C29" w:rsidRPr="00CB0177">
        <w:rPr>
          <w:rFonts w:ascii="Times New Roman" w:eastAsia="Calibri" w:hAnsi="Times New Roman"/>
          <w:color w:val="000000"/>
          <w:sz w:val="28"/>
          <w:szCs w:val="28"/>
        </w:rPr>
        <w:t xml:space="preserve"> муниципального района Воронежской области</w:t>
      </w:r>
    </w:p>
    <w:p w:rsidR="00365C29" w:rsidRPr="00CB0177" w:rsidRDefault="00365C29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3F4AA3" w:rsidRPr="00CB0177" w:rsidRDefault="00365C29" w:rsidP="00D67AAD">
      <w:pPr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3F4AA3" w:rsidRPr="00CB0177">
        <w:rPr>
          <w:rFonts w:ascii="Times New Roman" w:hAnsi="Times New Roman"/>
          <w:color w:val="000000"/>
          <w:sz w:val="28"/>
          <w:szCs w:val="28"/>
        </w:rPr>
        <w:t>Общие положения</w:t>
      </w:r>
    </w:p>
    <w:p w:rsidR="003F4AA3" w:rsidRPr="00CB0177" w:rsidRDefault="003F4AA3" w:rsidP="00D67AAD">
      <w:pPr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 xml:space="preserve">1.1. Положение о порядке учета, временного перемещения и утилизации брошенных и иных бесхозяйных транспортных средств на территории </w:t>
      </w:r>
      <w:r w:rsidR="00C705BB" w:rsidRPr="00CB0177">
        <w:rPr>
          <w:rFonts w:ascii="Times New Roman" w:eastAsia="Calibri" w:hAnsi="Times New Roman"/>
          <w:color w:val="000000"/>
          <w:sz w:val="28"/>
          <w:szCs w:val="28"/>
        </w:rPr>
        <w:t xml:space="preserve">Панинского городского поселения Панинского муниципального района </w:t>
      </w:r>
      <w:r w:rsidR="00365C29" w:rsidRPr="00CB0177">
        <w:rPr>
          <w:rFonts w:ascii="Times New Roman" w:eastAsia="Calibri" w:hAnsi="Times New Roman"/>
          <w:color w:val="000000"/>
          <w:sz w:val="28"/>
          <w:szCs w:val="28"/>
        </w:rPr>
        <w:t>муниципального района Воронежской области</w:t>
      </w:r>
      <w:r w:rsidRPr="00CB0177">
        <w:rPr>
          <w:rFonts w:ascii="Times New Roman" w:hAnsi="Times New Roman"/>
          <w:color w:val="000000"/>
          <w:sz w:val="28"/>
          <w:szCs w:val="28"/>
        </w:rPr>
        <w:t xml:space="preserve"> (далее </w:t>
      </w:r>
      <w:r w:rsidR="00365C29" w:rsidRPr="00CB0177">
        <w:rPr>
          <w:rFonts w:ascii="Times New Roman" w:hAnsi="Times New Roman"/>
          <w:color w:val="000000"/>
          <w:sz w:val="28"/>
          <w:szCs w:val="28"/>
        </w:rPr>
        <w:t>–</w:t>
      </w:r>
      <w:r w:rsidRPr="00CB0177">
        <w:rPr>
          <w:rFonts w:ascii="Times New Roman" w:hAnsi="Times New Roman"/>
          <w:color w:val="000000"/>
          <w:sz w:val="28"/>
          <w:szCs w:val="28"/>
        </w:rPr>
        <w:t xml:space="preserve"> Положение</w:t>
      </w:r>
      <w:r w:rsidR="00365C29" w:rsidRPr="00CB017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C705BB">
        <w:rPr>
          <w:rFonts w:ascii="Times New Roman" w:eastAsia="Calibri" w:hAnsi="Times New Roman"/>
          <w:color w:val="000000"/>
          <w:sz w:val="28"/>
          <w:szCs w:val="28"/>
        </w:rPr>
        <w:t>Панинское городское</w:t>
      </w:r>
      <w:r w:rsidR="00365C29" w:rsidRPr="00CB0177">
        <w:rPr>
          <w:rFonts w:ascii="Times New Roman" w:eastAsia="Calibri" w:hAnsi="Times New Roman"/>
          <w:color w:val="000000"/>
          <w:sz w:val="28"/>
          <w:szCs w:val="28"/>
        </w:rPr>
        <w:t xml:space="preserve"> поселение</w:t>
      </w:r>
      <w:r w:rsidRPr="00CB0177">
        <w:rPr>
          <w:rFonts w:ascii="Times New Roman" w:hAnsi="Times New Roman"/>
          <w:color w:val="000000"/>
          <w:sz w:val="28"/>
          <w:szCs w:val="28"/>
        </w:rPr>
        <w:t>) разработано в соответствии с Федеральным законом от 06.03.2003г. № 131-ФЗ «Об общих принципах организации</w:t>
      </w:r>
      <w:r w:rsidR="00C705BB">
        <w:rPr>
          <w:rFonts w:ascii="Times New Roman" w:hAnsi="Times New Roman"/>
          <w:color w:val="000000"/>
          <w:sz w:val="28"/>
          <w:szCs w:val="28"/>
        </w:rPr>
        <w:t xml:space="preserve"> местного самоуправления в РФ»,</w:t>
      </w:r>
      <w:r w:rsidR="00C705BB" w:rsidRPr="00CB0177">
        <w:rPr>
          <w:rFonts w:ascii="Times New Roman" w:hAnsi="Times New Roman"/>
          <w:sz w:val="28"/>
          <w:szCs w:val="28"/>
        </w:rPr>
        <w:t xml:space="preserve"> Федеральными законами от 20.03.2025 № 33-ФЗ «Об общих принципах организации местного самоуправления в единой системе публичной власти», </w:t>
      </w:r>
      <w:r w:rsidRPr="00CB0177">
        <w:rPr>
          <w:rFonts w:ascii="Times New Roman" w:hAnsi="Times New Roman"/>
          <w:color w:val="000000"/>
          <w:sz w:val="28"/>
          <w:szCs w:val="28"/>
        </w:rPr>
        <w:t>Федеральным законом от 06.03.2006 № 35-ФЗ «О противодействии терроризму», Федеральным законом от 10.12.1995 № 196-ФЗ «О безопасности дорожного движения», Гражданским кодексом Российской Федерации.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 xml:space="preserve">1.2. Настоящее Положение определяет порядок выявления, учета, временного перемещения на специально отведенные стоянки, хранения и утилизации брошенных и иных бесхозяйных транспортных средств, мешающих проезду автомобилей, проходу пешеходов, уборке территории, проезду спецтранспорта и мусороуборочных машин к подъездам и мусорным контейнерам, а также порядок взаимодействия всех заинтересованных организаций в ходе выполнения данных работ на территории </w:t>
      </w:r>
      <w:r w:rsidR="00C705BB" w:rsidRPr="00CB0177">
        <w:rPr>
          <w:rFonts w:ascii="Times New Roman" w:eastAsia="Calibri" w:hAnsi="Times New Roman"/>
          <w:color w:val="000000"/>
          <w:sz w:val="28"/>
          <w:szCs w:val="28"/>
        </w:rPr>
        <w:t>Панинского городского поселения</w:t>
      </w:r>
      <w:r w:rsidRPr="00CB0177">
        <w:rPr>
          <w:rFonts w:ascii="Times New Roman" w:hAnsi="Times New Roman"/>
          <w:color w:val="000000"/>
          <w:sz w:val="28"/>
          <w:szCs w:val="28"/>
        </w:rPr>
        <w:t>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1.3. Термины и определения, используемые в настоящем Положении: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1) бесхозяйный автотранспорт - транспортные средства, не имеющие собственника, собственник которых неизвестен, либо, если иное не предусмотрено законами, от права собственности собственник отказался;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2) брошенный автотранспорт – транспортные средства, брошенные собственником или иным образом оставленные им с целью отказа от права собственности на него. Дополнительным признаком такого транспортного средства является наличие видимых неисправностей, при которых эксплуатация транспортного средства запрещается, отсутствие отдельных агрегатов транспортного средства и другие характерные признаки брошенного транспортного средства.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lastRenderedPageBreak/>
        <w:t>3) части разукомплектованного транспортного средства – такие части внешне единого транспортного средства (автомобильного прицепа), по которым в совокупности невозможно установить его принадлежность владельцу (отсутствие государственного регистрационного знака, других маркировочных обозначений и идентификационных данных на двигателе, шасси, кузове), и при этом они своим внешним видом и местом нахождения нарушают требования действующего законодательства Российской Федерации в сфере обеспечения чистоты, порядка и благоустройства.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2. Учет брошенных и иных бесхозяйных транспортных средств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 xml:space="preserve">2.1. Ответственность за организацию и координацию работ по выявлению, учету, своевременному перемещению и хранению (вывозу) брошенного автотранспорта несет администрация </w:t>
      </w:r>
      <w:r w:rsidR="00C705BB" w:rsidRPr="00CB0177">
        <w:rPr>
          <w:rFonts w:ascii="Times New Roman" w:eastAsia="Calibri" w:hAnsi="Times New Roman"/>
          <w:color w:val="000000"/>
          <w:sz w:val="28"/>
          <w:szCs w:val="28"/>
        </w:rPr>
        <w:t>Панинского городского поселения</w:t>
      </w:r>
      <w:r w:rsidRPr="00CB0177">
        <w:rPr>
          <w:rFonts w:ascii="Times New Roman" w:hAnsi="Times New Roman"/>
          <w:color w:val="000000"/>
          <w:sz w:val="28"/>
          <w:szCs w:val="28"/>
        </w:rPr>
        <w:t>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 xml:space="preserve">2.2 Выявлению и учету подлежат транспортные средства, расположенные на территории </w:t>
      </w:r>
      <w:r w:rsidR="00C705BB" w:rsidRPr="00CB0177">
        <w:rPr>
          <w:rFonts w:ascii="Times New Roman" w:eastAsia="Calibri" w:hAnsi="Times New Roman"/>
          <w:color w:val="000000"/>
          <w:sz w:val="28"/>
          <w:szCs w:val="28"/>
        </w:rPr>
        <w:t xml:space="preserve">Панинского городского поселения </w:t>
      </w:r>
      <w:r w:rsidRPr="00CB0177">
        <w:rPr>
          <w:rFonts w:ascii="Times New Roman" w:hAnsi="Times New Roman"/>
          <w:color w:val="000000"/>
          <w:sz w:val="28"/>
          <w:szCs w:val="28"/>
        </w:rPr>
        <w:t>и имеющие признаки бесхозяйных, в том числе брошенных: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- находящиеся в аварийном (разукомплектованном) состоянии, включая сгоревшие;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- являющиеся очагом свалки мусора;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- загромождающие проезды, дворы либо создающие помехи дорожному движению, работе уборочной и специальной техники, либо расположенные на газонах, детских площадках, в непосредственной близости от жилых домов, гостевых карманах, контейнерных площадках, на коммуникациях, при этом длительное время (более 3х суток) находящиеся в недвижимом состоянии.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 xml:space="preserve">2.3. Предварительный список бесхозяйного, брошенного автотранспорта от которого собственник отказался, составляется комиссией по эвакуации бесхозяйных (брошенных), разукомплектованных автотранспортных средств, в результате рейдов, проведенных на территории </w:t>
      </w:r>
      <w:r w:rsidR="00C705BB" w:rsidRPr="00CB0177">
        <w:rPr>
          <w:rFonts w:ascii="Times New Roman" w:eastAsia="Calibri" w:hAnsi="Times New Roman"/>
          <w:color w:val="000000"/>
          <w:sz w:val="28"/>
          <w:szCs w:val="28"/>
        </w:rPr>
        <w:t>Панинского городского поселения</w:t>
      </w:r>
      <w:r w:rsidRPr="00CB0177">
        <w:rPr>
          <w:rFonts w:ascii="Times New Roman" w:hAnsi="Times New Roman"/>
          <w:color w:val="000000"/>
          <w:sz w:val="28"/>
          <w:szCs w:val="28"/>
        </w:rPr>
        <w:t>, сообщений руководителей и организаций всех форм собственности, жителей</w:t>
      </w:r>
      <w:r w:rsidR="00365C29" w:rsidRPr="00CB0177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C705BB" w:rsidRPr="00CB0177">
        <w:rPr>
          <w:rFonts w:ascii="Times New Roman" w:eastAsia="Calibri" w:hAnsi="Times New Roman"/>
          <w:color w:val="000000"/>
          <w:sz w:val="28"/>
          <w:szCs w:val="28"/>
        </w:rPr>
        <w:t xml:space="preserve">Панинского городского поселения </w:t>
      </w:r>
      <w:r w:rsidR="00365C29" w:rsidRPr="00CB0177">
        <w:rPr>
          <w:rFonts w:ascii="Times New Roman" w:eastAsia="Calibri" w:hAnsi="Times New Roman"/>
          <w:color w:val="000000"/>
          <w:sz w:val="28"/>
          <w:szCs w:val="28"/>
        </w:rPr>
        <w:t>и</w:t>
      </w:r>
      <w:r w:rsidR="00365C29" w:rsidRPr="00CB01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0177">
        <w:rPr>
          <w:rFonts w:ascii="Times New Roman" w:hAnsi="Times New Roman"/>
          <w:color w:val="000000"/>
          <w:sz w:val="28"/>
          <w:szCs w:val="28"/>
        </w:rPr>
        <w:t xml:space="preserve"> т.д.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2.4. Администрация принимает на учет и ведет учет всех транспортных средств, имеющих признаки бесхозяйных, в том числе брошенных.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 xml:space="preserve">2.5. Учет производится в «Журнале учета транспортных средств, имеющих признаки бесхозяйных, в том числе брошенных», пронумерованном, прошнурованном и скрепленном печатью администрации </w:t>
      </w:r>
      <w:r w:rsidR="00C705BB" w:rsidRPr="00CB0177">
        <w:rPr>
          <w:rFonts w:ascii="Times New Roman" w:eastAsia="Calibri" w:hAnsi="Times New Roman"/>
          <w:color w:val="000000"/>
          <w:sz w:val="28"/>
          <w:szCs w:val="28"/>
        </w:rPr>
        <w:t>Панинского городского поселения</w:t>
      </w:r>
      <w:r w:rsidRPr="00CB0177">
        <w:rPr>
          <w:rFonts w:ascii="Times New Roman" w:hAnsi="Times New Roman"/>
          <w:color w:val="000000"/>
          <w:sz w:val="28"/>
          <w:szCs w:val="28"/>
        </w:rPr>
        <w:t>, с указанием даты принятия на учет, оснований, даты направления владельцу уведомления в соответствии с пунктом 3.2 настоящего Положения, даты составления акта в соответствии с пунктом 3.4 настоящего Положения, даты перемещения транспортного средства на площадку временного хранения с указанием ее местоположения, даты проведения оценки в соответствии с пунктом 3.8 настоящего Положения, даты принятия судом решения о признании бесхозяйного имущества муниципальной собственностью, даты утилизации, а в случае возврата владельцу - даты возврата и личная подпись владельца.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3. Выявление владельцев бесхозяйных, в том числе брошенных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lastRenderedPageBreak/>
        <w:t>транспортных средств и перемещение транспортных средств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 xml:space="preserve">3.1. После получения сведений о нахождении на территории </w:t>
      </w:r>
      <w:r w:rsidR="00C705BB" w:rsidRPr="00CB0177">
        <w:rPr>
          <w:rFonts w:ascii="Times New Roman" w:eastAsia="Calibri" w:hAnsi="Times New Roman"/>
          <w:color w:val="000000"/>
          <w:sz w:val="28"/>
          <w:szCs w:val="28"/>
        </w:rPr>
        <w:t>Панинского городского поселения</w:t>
      </w:r>
      <w:r w:rsidRPr="00CB0177">
        <w:rPr>
          <w:rFonts w:ascii="Times New Roman" w:hAnsi="Times New Roman"/>
          <w:color w:val="000000"/>
          <w:sz w:val="28"/>
          <w:szCs w:val="28"/>
        </w:rPr>
        <w:t xml:space="preserve"> транспортных средств, имеющих признаки бесхозяйных, в том числе брошенных, и постановки его на учет в администрации </w:t>
      </w:r>
      <w:r w:rsidR="00C705BB" w:rsidRPr="00CB0177">
        <w:rPr>
          <w:rFonts w:ascii="Times New Roman" w:eastAsia="Calibri" w:hAnsi="Times New Roman"/>
          <w:color w:val="000000"/>
          <w:sz w:val="28"/>
          <w:szCs w:val="28"/>
        </w:rPr>
        <w:t xml:space="preserve">Панинского городского поселения </w:t>
      </w:r>
      <w:r w:rsidRPr="00CB0177">
        <w:rPr>
          <w:rFonts w:ascii="Times New Roman" w:hAnsi="Times New Roman"/>
          <w:color w:val="000000"/>
          <w:sz w:val="28"/>
          <w:szCs w:val="28"/>
        </w:rPr>
        <w:t xml:space="preserve">принимаются меры к их идентификации, установлению собственников, места регистрации транспортного средства и проживания собственника при непосредственном участии ОГИБДД ОМВД России по </w:t>
      </w:r>
      <w:r w:rsidR="00C705BB">
        <w:rPr>
          <w:rFonts w:ascii="Times New Roman" w:hAnsi="Times New Roman"/>
          <w:color w:val="000000"/>
          <w:sz w:val="28"/>
          <w:szCs w:val="28"/>
        </w:rPr>
        <w:t>Панинскому</w:t>
      </w:r>
      <w:r w:rsidR="00365C29" w:rsidRPr="00CB0177">
        <w:rPr>
          <w:rFonts w:ascii="Times New Roman" w:hAnsi="Times New Roman"/>
          <w:color w:val="000000"/>
          <w:sz w:val="28"/>
          <w:szCs w:val="28"/>
        </w:rPr>
        <w:t xml:space="preserve"> району</w:t>
      </w:r>
      <w:r w:rsidRPr="00CB0177">
        <w:rPr>
          <w:rFonts w:ascii="Times New Roman" w:hAnsi="Times New Roman"/>
          <w:color w:val="000000"/>
          <w:sz w:val="28"/>
          <w:szCs w:val="28"/>
        </w:rPr>
        <w:t>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 xml:space="preserve">3.2. После выявления владельца транспортного средства администрация </w:t>
      </w:r>
      <w:r w:rsidR="00C705BB" w:rsidRPr="00CB0177">
        <w:rPr>
          <w:rFonts w:ascii="Times New Roman" w:eastAsia="Calibri" w:hAnsi="Times New Roman"/>
          <w:color w:val="000000"/>
          <w:sz w:val="28"/>
          <w:szCs w:val="28"/>
        </w:rPr>
        <w:t xml:space="preserve">Панинского городского поселения </w:t>
      </w:r>
      <w:r w:rsidR="00365C29" w:rsidRPr="00CB0177">
        <w:rPr>
          <w:rFonts w:ascii="Times New Roman" w:eastAsia="Calibri" w:hAnsi="Times New Roman"/>
          <w:color w:val="000000"/>
          <w:sz w:val="28"/>
          <w:szCs w:val="28"/>
        </w:rPr>
        <w:t>поселения</w:t>
      </w:r>
      <w:r w:rsidR="00365C29" w:rsidRPr="00CB01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0177">
        <w:rPr>
          <w:rFonts w:ascii="Times New Roman" w:hAnsi="Times New Roman"/>
          <w:color w:val="000000"/>
          <w:sz w:val="28"/>
          <w:szCs w:val="28"/>
        </w:rPr>
        <w:t>обращается к нему с письменным уведомлением о необходимости: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а) своими силами и за свой счет эвакуировать (утилизировать) транспортное средство в случае прекращения его эксплуатации;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б) переместить в предназначенное для хранения транспортных средств место.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В уведомлении владелец транспортного средства предупреждается о том, что транспортное средство может быть обращено в муниципальную собственность согласно ст. 226 Гражданского кодекса РФ,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3.3. В случае отсутствия сведений о владельце транспортного средства уведомление размещается на транспортном средстве на срок не менее десяти дней, а также в средствах массовой информации и официальном сайте органа местного самоуправления в сети «Интернет».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 xml:space="preserve">3.4. В случае невозможности выявления владельца транспортного средства, после принятия всех необходимых мер, предусмотренных пунктом 3.1 настоящего Положения, а также в случае невыполнения владельцем транспортного средства требований, предусмотренных пунктом 3.2 настоящего Положения, либо по истечении десятидневного срока после размещения уведомления на транспортном средстве, администрация </w:t>
      </w:r>
      <w:r w:rsidR="00C705BB" w:rsidRPr="00CB0177">
        <w:rPr>
          <w:rFonts w:ascii="Times New Roman" w:eastAsia="Calibri" w:hAnsi="Times New Roman"/>
          <w:color w:val="000000"/>
          <w:sz w:val="28"/>
          <w:szCs w:val="28"/>
        </w:rPr>
        <w:t>Панинского городского поселения</w:t>
      </w:r>
      <w:r w:rsidR="00365C29" w:rsidRPr="00CB01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0177">
        <w:rPr>
          <w:rFonts w:ascii="Times New Roman" w:hAnsi="Times New Roman"/>
          <w:color w:val="000000"/>
          <w:sz w:val="28"/>
          <w:szCs w:val="28"/>
        </w:rPr>
        <w:t>комиссионно составляется акт осмотра транспортного средства по форме, установленной в приложении к настоящему Положению.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3.5. В данный акт осмотра заносятся: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1) сведения о местоположении транспортного средства с составлением схемы;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2) сведения о владельце (при наличии);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3) основания принятия транспортного средства на учет в качестве бесхозяйного, в том числе брошенного, предусмотренные пунктом 2.1 настоящего Положения, дата постановки на учет;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4) признаки отнесения имущества к бесхозяйному, в том числе брошенному;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5) определяемые визуально сведения о техническом состоянии транспортного средства и его комплектности, а также имеющиеся в наличии идентификационные данные: VIN (идентификационный номер), номера кузова, шасси, двигателя, государственные регистрационные номера с указанием их количества.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 xml:space="preserve">3.6. Приложениями к акту являются схема местоположения транспортного средства, документы, являющиеся основаниями постановки транспортного средства на учет в качестве бесхозяйного, в том числе </w:t>
      </w:r>
      <w:r w:rsidRPr="00CB0177">
        <w:rPr>
          <w:rFonts w:ascii="Times New Roman" w:hAnsi="Times New Roman"/>
          <w:color w:val="000000"/>
          <w:sz w:val="28"/>
          <w:szCs w:val="28"/>
        </w:rPr>
        <w:lastRenderedPageBreak/>
        <w:t>брошенного, документы, полученные в ходе проведения мероприятий по установлению владельца (пункт 3.1 настоящего Положения), уведомление в соответствии с пунктом 3.2 настоящего Положения (при наличии), а также фотоматериалы, в случае их составления.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3.7. На основании акта осмотра транспортное средство подлежит временному перемещению на площадки временного хранения транспортных средств.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Перемещение транспортного средства осуществляется с применением спецтехники, исключающей причинение транспортному средству повреждений при транспортировке.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Информация о перемещении такого автотранспорта на площадку временного хранения публикуется в средствах массовой информации, а также направляется в адрес владельца транспортного средства (при его установлении).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3.8. После перемещения транспортного средства на площадку временного хранения производится оценка его стоимости с учетом его марки, года выпуска, рыночной стоимости, технического состояния и комплектности экспертом (оценщиком), привлекаемым на договорной основе в соответствии с Федеральным законом от 29.07.1998 N 135-ФЗ «Об оценочной деятельности в Российской Федерации».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3.9. Транспортное средство возвращается его владельцу (правообладателю) на основании заявления при предъявлении им правоустанавливающих документов на транспортное средство с возмещением стоимости расходов, связанных с перемещением, временным хранением и оценкой данного имущества.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3.10. В случае, если по истечении одного месяца собственник не принял меры по возвращению транспортного средства,</w:t>
      </w:r>
      <w:r w:rsidR="00365C29" w:rsidRPr="00CB01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0177">
        <w:rPr>
          <w:rFonts w:ascii="Times New Roman" w:hAnsi="Times New Roman"/>
          <w:color w:val="000000"/>
          <w:sz w:val="28"/>
          <w:szCs w:val="28"/>
        </w:rPr>
        <w:t xml:space="preserve">администрация </w:t>
      </w:r>
      <w:r w:rsidR="00C705BB" w:rsidRPr="00CB0177">
        <w:rPr>
          <w:rFonts w:ascii="Times New Roman" w:eastAsia="Calibri" w:hAnsi="Times New Roman"/>
          <w:color w:val="000000"/>
          <w:sz w:val="28"/>
          <w:szCs w:val="28"/>
        </w:rPr>
        <w:t xml:space="preserve">Панинского городского поселения </w:t>
      </w:r>
      <w:r w:rsidRPr="00CB0177">
        <w:rPr>
          <w:rFonts w:ascii="Times New Roman" w:hAnsi="Times New Roman"/>
          <w:color w:val="000000"/>
          <w:sz w:val="28"/>
          <w:szCs w:val="28"/>
        </w:rPr>
        <w:t>обращается в суд с требованием с заявлением о признании транспортного средства бесхозяйным и признании права собственности на него.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3.11. Транспортные средства, признанные бесхозяйными, находящиеся в состоянии, не подлежащем восстановлению, утилизируются.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3.12. Транспортные средства, признанные судом бесхозяйными, восстановление которых по заключению экспертов возможно, могут быть реализованы физическим и юридическим лицам по рыночной стоимости в соответствии с действующим законодательством.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 xml:space="preserve">3.13. Решение по утилизации или реализации бесхозяйных и брошенных транспортных средств принимается на основании постановления администрации </w:t>
      </w:r>
      <w:r w:rsidR="00C705BB" w:rsidRPr="00CB0177">
        <w:rPr>
          <w:rFonts w:ascii="Times New Roman" w:eastAsia="Calibri" w:hAnsi="Times New Roman"/>
          <w:color w:val="000000"/>
          <w:sz w:val="28"/>
          <w:szCs w:val="28"/>
        </w:rPr>
        <w:t xml:space="preserve">Панинского городского поселения </w:t>
      </w:r>
      <w:r w:rsidR="0034514B" w:rsidRPr="00CB0177">
        <w:rPr>
          <w:rFonts w:ascii="Times New Roman" w:eastAsia="Calibri" w:hAnsi="Times New Roman"/>
          <w:color w:val="000000"/>
          <w:sz w:val="28"/>
          <w:szCs w:val="28"/>
        </w:rPr>
        <w:t>поселения</w:t>
      </w:r>
      <w:r w:rsidR="0034514B" w:rsidRPr="00CB01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0177">
        <w:rPr>
          <w:rFonts w:ascii="Times New Roman" w:hAnsi="Times New Roman"/>
          <w:color w:val="000000"/>
          <w:sz w:val="28"/>
          <w:szCs w:val="28"/>
        </w:rPr>
        <w:t>по истечении одного месяца с даты вступления в законную силу вынесенного судом решения о признании транспортных средств бесхозяйными.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 xml:space="preserve">3.14. Транспортировка, хранение и утилизация бесхозяйных и брошенных транспортных средств на специализированной стоянке осуществляются за счет средств бюджета </w:t>
      </w:r>
      <w:r w:rsidR="00C705BB" w:rsidRPr="00CB0177">
        <w:rPr>
          <w:rFonts w:ascii="Times New Roman" w:eastAsia="Calibri" w:hAnsi="Times New Roman"/>
          <w:color w:val="000000"/>
          <w:sz w:val="28"/>
          <w:szCs w:val="28"/>
        </w:rPr>
        <w:t>Панинского городского поселения</w:t>
      </w:r>
      <w:r w:rsidR="0034514B" w:rsidRPr="00CB0177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 xml:space="preserve">3.13. Выручка от утилизации и реализации транспортных средств, агрегатов к ним перечисляется в бюджет </w:t>
      </w:r>
      <w:r w:rsidR="00C705BB" w:rsidRPr="00CB0177">
        <w:rPr>
          <w:rFonts w:ascii="Times New Roman" w:eastAsia="Calibri" w:hAnsi="Times New Roman"/>
          <w:color w:val="000000"/>
          <w:sz w:val="28"/>
          <w:szCs w:val="28"/>
        </w:rPr>
        <w:t>Панинского городского поселения</w:t>
      </w:r>
      <w:r w:rsidRPr="00CB0177">
        <w:rPr>
          <w:rFonts w:ascii="Times New Roman" w:hAnsi="Times New Roman"/>
          <w:color w:val="000000"/>
          <w:sz w:val="28"/>
          <w:szCs w:val="28"/>
        </w:rPr>
        <w:t>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4. Утилизация бесхозяйных, в том числе брошенных транспортных средств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lastRenderedPageBreak/>
        <w:t> 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4.1. Транспортное средство, признанное в установленном законодательством Российской Федерации порядке муниципальной собственностью, в месячный срок подлежит вывозу в специально отведенные места утилизации.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4.2. Утилизация транспортных средств проводится после вступления в законную силу решения суда о признании права муниципальной собственности на соответствующее имущество, а также на основании заявления собственника об отказе от права собственности на транспортное средство.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4.3 Транспортное средство, подлежащее утилизации, должно быть снято с регистрационного учета.</w:t>
      </w:r>
    </w:p>
    <w:p w:rsidR="003F4AA3" w:rsidRPr="00CB0177" w:rsidRDefault="00D80D47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br w:type="page"/>
      </w:r>
      <w:r w:rsidR="003F4AA3" w:rsidRPr="00CB0177">
        <w:rPr>
          <w:rFonts w:ascii="Times New Roman" w:hAnsi="Times New Roman"/>
          <w:color w:val="000000"/>
          <w:sz w:val="28"/>
          <w:szCs w:val="28"/>
        </w:rPr>
        <w:lastRenderedPageBreak/>
        <w:t>ПРИЛОЖЕНИЕ № 1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 xml:space="preserve">к Положению о порядке учета, временного перемещения и утилизации брошенных и иных бесхозяйных транспортных средств на территории </w:t>
      </w:r>
      <w:r w:rsidR="00C705BB" w:rsidRPr="00CB0177">
        <w:rPr>
          <w:rFonts w:ascii="Times New Roman" w:eastAsia="Calibri" w:hAnsi="Times New Roman"/>
          <w:color w:val="000000"/>
          <w:sz w:val="28"/>
          <w:szCs w:val="28"/>
        </w:rPr>
        <w:t xml:space="preserve">Панинского городского поселения </w:t>
      </w:r>
      <w:r w:rsidR="00DB590D" w:rsidRPr="00CB0177">
        <w:rPr>
          <w:rFonts w:ascii="Times New Roman" w:eastAsia="Calibri" w:hAnsi="Times New Roman"/>
          <w:color w:val="000000"/>
          <w:sz w:val="28"/>
          <w:szCs w:val="28"/>
        </w:rPr>
        <w:t>поселения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АКТ №_______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осмотра транспортного средства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"___" __________ 20__г.</w:t>
      </w:r>
      <w:r w:rsidR="00D67AAD" w:rsidRPr="00CB01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0177">
        <w:rPr>
          <w:rFonts w:ascii="Times New Roman" w:hAnsi="Times New Roman"/>
          <w:color w:val="000000"/>
          <w:sz w:val="28"/>
          <w:szCs w:val="28"/>
        </w:rPr>
        <w:t xml:space="preserve">"___" часов "__" минут 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_______________________________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(место составления)</w:t>
      </w:r>
    </w:p>
    <w:p w:rsidR="00DB590D" w:rsidRPr="00CB0177" w:rsidRDefault="00DB590D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Комиссия в составе:</w:t>
      </w:r>
    </w:p>
    <w:p w:rsidR="00DB590D" w:rsidRPr="00CB0177" w:rsidRDefault="00DB590D" w:rsidP="00D67AAD">
      <w:pPr>
        <w:pBdr>
          <w:top w:val="single" w:sz="12" w:space="1" w:color="auto"/>
          <w:bottom w:val="single" w:sz="12" w:space="1" w:color="auto"/>
        </w:pBdr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DB590D" w:rsidRPr="00CB0177" w:rsidRDefault="00DB590D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____________________________________________________________________________________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(должность</w:t>
      </w:r>
      <w:r w:rsidR="00DB590D" w:rsidRPr="00CB017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CB0177">
        <w:rPr>
          <w:rFonts w:ascii="Times New Roman" w:hAnsi="Times New Roman"/>
          <w:color w:val="000000"/>
          <w:sz w:val="28"/>
          <w:szCs w:val="28"/>
        </w:rPr>
        <w:t>фамилия, инициалы)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приняла решение о необходимости эвакуации транспортного средства: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</w:t>
      </w:r>
      <w:r w:rsidR="00DB590D" w:rsidRPr="00CB0177">
        <w:rPr>
          <w:rFonts w:ascii="Times New Roman" w:hAnsi="Times New Roman"/>
          <w:color w:val="000000"/>
          <w:sz w:val="28"/>
          <w:szCs w:val="28"/>
        </w:rPr>
        <w:t>___________________</w:t>
      </w:r>
      <w:r w:rsidRPr="00CB0177">
        <w:rPr>
          <w:rFonts w:ascii="Times New Roman" w:hAnsi="Times New Roman"/>
          <w:color w:val="000000"/>
          <w:sz w:val="28"/>
          <w:szCs w:val="28"/>
        </w:rPr>
        <w:t xml:space="preserve"> (местоположение транспортного средства)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_____________________________________________________________________________________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(сведения о владельце транспортного средства)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</w:t>
      </w:r>
      <w:r w:rsidR="00DB590D" w:rsidRPr="00CB0177">
        <w:rPr>
          <w:rFonts w:ascii="Times New Roman" w:hAnsi="Times New Roman"/>
          <w:color w:val="000000"/>
          <w:sz w:val="28"/>
          <w:szCs w:val="28"/>
        </w:rPr>
        <w:t>___________________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(основания принятия транспортного средства на учет в качестве бесхозяйного, брошенного)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(марка транспортного средства, государственный регистрационный знак, VIN, цвет, государственные номера и их количество, номера двигателя, шасси и др.)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</w:t>
      </w:r>
      <w:r w:rsidR="00DB590D" w:rsidRPr="00CB0177">
        <w:rPr>
          <w:rFonts w:ascii="Times New Roman" w:hAnsi="Times New Roman"/>
          <w:color w:val="000000"/>
          <w:sz w:val="28"/>
          <w:szCs w:val="28"/>
        </w:rPr>
        <w:t>___________________</w:t>
      </w:r>
      <w:r w:rsidRPr="00CB0177">
        <w:rPr>
          <w:rFonts w:ascii="Times New Roman" w:hAnsi="Times New Roman"/>
          <w:color w:val="000000"/>
          <w:sz w:val="28"/>
          <w:szCs w:val="28"/>
        </w:rPr>
        <w:t>_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(каким образом опечатано после вскрытия)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в связи с тем, что_________________________________________________</w:t>
      </w:r>
      <w:r w:rsidR="00DB590D" w:rsidRPr="00CB0177">
        <w:rPr>
          <w:rFonts w:ascii="Times New Roman" w:hAnsi="Times New Roman"/>
          <w:color w:val="000000"/>
          <w:sz w:val="28"/>
          <w:szCs w:val="28"/>
        </w:rPr>
        <w:t>______________</w:t>
      </w:r>
      <w:r w:rsidRPr="00CB0177">
        <w:rPr>
          <w:rFonts w:ascii="Times New Roman" w:hAnsi="Times New Roman"/>
          <w:color w:val="000000"/>
          <w:sz w:val="28"/>
          <w:szCs w:val="28"/>
        </w:rPr>
        <w:t>_____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(признаки отнесения имущества к бесхозяйному, брошенному)</w:t>
      </w:r>
    </w:p>
    <w:p w:rsidR="00DB590D" w:rsidRPr="00CB0177" w:rsidRDefault="00DB590D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Сведения о проверке на угон и принадлежность _____________________________________________________</w:t>
      </w:r>
      <w:r w:rsidR="00DB590D" w:rsidRPr="00CB0177">
        <w:rPr>
          <w:rFonts w:ascii="Times New Roman" w:hAnsi="Times New Roman"/>
          <w:color w:val="000000"/>
          <w:sz w:val="28"/>
          <w:szCs w:val="28"/>
        </w:rPr>
        <w:t>_______________________________</w:t>
      </w:r>
      <w:r w:rsidRPr="00CB0177">
        <w:rPr>
          <w:rFonts w:ascii="Times New Roman" w:hAnsi="Times New Roman"/>
          <w:color w:val="000000"/>
          <w:sz w:val="28"/>
          <w:szCs w:val="28"/>
        </w:rPr>
        <w:t>;</w:t>
      </w:r>
    </w:p>
    <w:p w:rsidR="00DB590D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 xml:space="preserve">    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На момент осмотра транспортное средство имело: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– механические повреждения: _________________________________________________</w:t>
      </w:r>
      <w:r w:rsidR="00DB590D" w:rsidRPr="00CB0177">
        <w:rPr>
          <w:rFonts w:ascii="Times New Roman" w:hAnsi="Times New Roman"/>
          <w:color w:val="000000"/>
          <w:sz w:val="28"/>
          <w:szCs w:val="28"/>
        </w:rPr>
        <w:t>_________</w:t>
      </w:r>
      <w:r w:rsidRPr="00CB0177">
        <w:rPr>
          <w:rFonts w:ascii="Times New Roman" w:hAnsi="Times New Roman"/>
          <w:color w:val="000000"/>
          <w:sz w:val="28"/>
          <w:szCs w:val="28"/>
        </w:rPr>
        <w:t>;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lastRenderedPageBreak/>
        <w:t>- авто принадлежности (антенны, колпаки и т.п.): _________________________________________;</w:t>
      </w:r>
    </w:p>
    <w:p w:rsidR="00DB590D" w:rsidRPr="00CB0177" w:rsidRDefault="00DB590D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В салоне находились следующие вещи: _____________________________________________</w:t>
      </w:r>
      <w:r w:rsidR="00DB590D" w:rsidRPr="00CB01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0177">
        <w:rPr>
          <w:rFonts w:ascii="Times New Roman" w:hAnsi="Times New Roman"/>
          <w:color w:val="000000"/>
          <w:sz w:val="28"/>
          <w:szCs w:val="28"/>
        </w:rPr>
        <w:t>___________________________________________________________</w:t>
      </w:r>
      <w:r w:rsidR="00DB590D" w:rsidRPr="00CB0177">
        <w:rPr>
          <w:rFonts w:ascii="Times New Roman" w:hAnsi="Times New Roman"/>
          <w:color w:val="000000"/>
          <w:sz w:val="28"/>
          <w:szCs w:val="28"/>
        </w:rPr>
        <w:t>_________________________</w:t>
      </w:r>
      <w:r w:rsidRPr="00CB0177">
        <w:rPr>
          <w:rFonts w:ascii="Times New Roman" w:hAnsi="Times New Roman"/>
          <w:color w:val="000000"/>
          <w:sz w:val="28"/>
          <w:szCs w:val="28"/>
        </w:rPr>
        <w:t>.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Члены комиссии: __________________ __________________ ______________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                                             (должность)              (подпись)                   (Ф.И.О.)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                               __________________ __________________ ______________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                                </w:t>
      </w:r>
      <w:r w:rsidR="00D67AAD" w:rsidRPr="00CB01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0177">
        <w:rPr>
          <w:rFonts w:ascii="Times New Roman" w:hAnsi="Times New Roman"/>
          <w:color w:val="000000"/>
          <w:sz w:val="28"/>
          <w:szCs w:val="28"/>
        </w:rPr>
        <w:t>(должность)              (подпись)                  (Ф.И.О.)  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                               __________________ __________________ ______________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                                             (должность)              (подпись)         </w:t>
      </w:r>
      <w:r w:rsidR="00D67AAD" w:rsidRPr="00CB01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0177">
        <w:rPr>
          <w:rFonts w:ascii="Times New Roman" w:hAnsi="Times New Roman"/>
          <w:color w:val="000000"/>
          <w:sz w:val="28"/>
          <w:szCs w:val="28"/>
        </w:rPr>
        <w:t>   (Ф.И.О.)  </w:t>
      </w:r>
    </w:p>
    <w:p w:rsidR="003F4AA3" w:rsidRPr="00CB0177" w:rsidRDefault="00D80D47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br w:type="page"/>
      </w:r>
      <w:r w:rsidR="003F4AA3" w:rsidRPr="00CB0177">
        <w:rPr>
          <w:rFonts w:ascii="Times New Roman" w:hAnsi="Times New Roman"/>
          <w:color w:val="000000"/>
          <w:sz w:val="28"/>
          <w:szCs w:val="28"/>
        </w:rPr>
        <w:lastRenderedPageBreak/>
        <w:t>ПРИЛОЖЕНИЕ № 2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 xml:space="preserve">к Положению о порядке учета, временного перемещения и утилизации брошенных и иных бесхозяйных транспортных средств на территории </w:t>
      </w:r>
      <w:r w:rsidR="00C705BB" w:rsidRPr="00CB0177">
        <w:rPr>
          <w:rFonts w:ascii="Times New Roman" w:eastAsia="Calibri" w:hAnsi="Times New Roman"/>
          <w:color w:val="000000"/>
          <w:sz w:val="28"/>
          <w:szCs w:val="28"/>
        </w:rPr>
        <w:t>Панинского городского поселения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 xml:space="preserve">Журнал учета транспортных средств, имеющих признаки брошенных и бесхозяйных </w:t>
      </w:r>
    </w:p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4"/>
        <w:gridCol w:w="1212"/>
        <w:gridCol w:w="1168"/>
        <w:gridCol w:w="1168"/>
        <w:gridCol w:w="1626"/>
        <w:gridCol w:w="1559"/>
        <w:gridCol w:w="1164"/>
        <w:gridCol w:w="1280"/>
      </w:tblGrid>
      <w:tr w:rsidR="003F4AA3" w:rsidRPr="00CB0177" w:rsidTr="00DB590D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AA3" w:rsidRPr="00CB0177" w:rsidRDefault="003F4AA3" w:rsidP="00D80D47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177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AA3" w:rsidRPr="00CB0177" w:rsidRDefault="003F4AA3" w:rsidP="00D80D47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177">
              <w:rPr>
                <w:rFonts w:ascii="Times New Roman" w:hAnsi="Times New Roman"/>
                <w:color w:val="000000"/>
                <w:sz w:val="28"/>
                <w:szCs w:val="28"/>
              </w:rPr>
              <w:t>Дата принятия на учет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AA3" w:rsidRPr="00CB0177" w:rsidRDefault="003F4AA3" w:rsidP="00D80D47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177">
              <w:rPr>
                <w:rFonts w:ascii="Times New Roman" w:hAnsi="Times New Roman"/>
                <w:color w:val="000000"/>
                <w:sz w:val="28"/>
                <w:szCs w:val="28"/>
              </w:rPr>
              <w:t>Основания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AA3" w:rsidRPr="00CB0177" w:rsidRDefault="003F4AA3" w:rsidP="00D80D47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177">
              <w:rPr>
                <w:rFonts w:ascii="Times New Roman" w:hAnsi="Times New Roman"/>
                <w:color w:val="000000"/>
                <w:sz w:val="28"/>
                <w:szCs w:val="28"/>
              </w:rPr>
              <w:t>Дата направления владельцу уведомления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AA3" w:rsidRPr="00CB0177" w:rsidRDefault="003F4AA3" w:rsidP="00D80D47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177">
              <w:rPr>
                <w:rFonts w:ascii="Times New Roman" w:hAnsi="Times New Roman"/>
                <w:color w:val="000000"/>
                <w:sz w:val="28"/>
                <w:szCs w:val="28"/>
              </w:rPr>
              <w:t>Дата перемещения транспортного средства на площадку временного хранения (ее местоположение)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AA3" w:rsidRPr="00CB0177" w:rsidRDefault="003F4AA3" w:rsidP="00D80D47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177">
              <w:rPr>
                <w:rFonts w:ascii="Times New Roman" w:hAnsi="Times New Roman"/>
                <w:color w:val="000000"/>
                <w:sz w:val="28"/>
                <w:szCs w:val="28"/>
              </w:rPr>
              <w:t>Дата принятия судом решения о признании имущества бесхозяйным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AA3" w:rsidRPr="00CB0177" w:rsidRDefault="003F4AA3" w:rsidP="00D80D47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177">
              <w:rPr>
                <w:rFonts w:ascii="Times New Roman" w:hAnsi="Times New Roman"/>
                <w:color w:val="000000"/>
                <w:sz w:val="28"/>
                <w:szCs w:val="28"/>
              </w:rPr>
              <w:t>Дата утилизации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AA3" w:rsidRPr="00CB0177" w:rsidRDefault="003F4AA3" w:rsidP="00D80D47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177">
              <w:rPr>
                <w:rFonts w:ascii="Times New Roman" w:hAnsi="Times New Roman"/>
                <w:color w:val="000000"/>
                <w:sz w:val="28"/>
                <w:szCs w:val="28"/>
              </w:rPr>
              <w:t>Дата возврата транспортного средства и личная подпись владельца</w:t>
            </w:r>
          </w:p>
        </w:tc>
      </w:tr>
      <w:tr w:rsidR="00DB590D" w:rsidRPr="00CB0177" w:rsidTr="00DB590D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90D" w:rsidRPr="00CB0177" w:rsidRDefault="00DB590D" w:rsidP="00D80D47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90D" w:rsidRPr="00CB0177" w:rsidRDefault="00DB590D" w:rsidP="00D80D47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90D" w:rsidRPr="00CB0177" w:rsidRDefault="00DB590D" w:rsidP="00D80D47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90D" w:rsidRPr="00CB0177" w:rsidRDefault="00DB590D" w:rsidP="00D80D47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90D" w:rsidRPr="00CB0177" w:rsidRDefault="00DB590D" w:rsidP="00D80D47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90D" w:rsidRPr="00CB0177" w:rsidRDefault="00DB590D" w:rsidP="00D80D47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90D" w:rsidRPr="00CB0177" w:rsidRDefault="00DB590D" w:rsidP="00D80D47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90D" w:rsidRPr="00CB0177" w:rsidRDefault="00DB590D" w:rsidP="00D80D47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80D47" w:rsidRPr="00CB0177" w:rsidRDefault="00D80D47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3F4AA3" w:rsidRPr="00CB0177" w:rsidRDefault="00D80D47" w:rsidP="00D80D47">
      <w:pPr>
        <w:ind w:firstLine="4820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br w:type="page"/>
      </w:r>
      <w:r w:rsidR="003F4AA3" w:rsidRPr="00CB0177">
        <w:rPr>
          <w:rFonts w:ascii="Times New Roman" w:hAnsi="Times New Roman"/>
          <w:color w:val="000000"/>
          <w:sz w:val="28"/>
          <w:szCs w:val="28"/>
        </w:rPr>
        <w:lastRenderedPageBreak/>
        <w:t>Приложение № 2</w:t>
      </w:r>
    </w:p>
    <w:p w:rsidR="00DB590D" w:rsidRPr="00CB0177" w:rsidRDefault="00DB590D" w:rsidP="00D80D47">
      <w:pPr>
        <w:ind w:firstLine="4820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к постановлению администрации</w:t>
      </w:r>
      <w:r w:rsidR="00D67AAD" w:rsidRPr="00CB017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B590D" w:rsidRDefault="00C705BB" w:rsidP="00D80D47">
      <w:pPr>
        <w:tabs>
          <w:tab w:val="left" w:pos="1110"/>
        </w:tabs>
        <w:ind w:firstLine="4820"/>
        <w:rPr>
          <w:rFonts w:ascii="Times New Roman" w:eastAsia="Calibri" w:hAnsi="Times New Roman"/>
          <w:color w:val="000000"/>
          <w:sz w:val="28"/>
          <w:szCs w:val="28"/>
        </w:rPr>
      </w:pPr>
      <w:r w:rsidRPr="00CB0177">
        <w:rPr>
          <w:rFonts w:ascii="Times New Roman" w:eastAsia="Calibri" w:hAnsi="Times New Roman"/>
          <w:color w:val="000000"/>
          <w:sz w:val="28"/>
          <w:szCs w:val="28"/>
        </w:rPr>
        <w:t xml:space="preserve">Панинского городского поселения </w:t>
      </w:r>
    </w:p>
    <w:p w:rsidR="00C705BB" w:rsidRPr="00CB0177" w:rsidRDefault="00C705BB" w:rsidP="00D80D47">
      <w:pPr>
        <w:tabs>
          <w:tab w:val="left" w:pos="1110"/>
        </w:tabs>
        <w:ind w:firstLine="4820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Панинского</w:t>
      </w:r>
      <w:r w:rsidRPr="00CB0177">
        <w:rPr>
          <w:rFonts w:ascii="Times New Roman" w:eastAsia="Calibri" w:hAnsi="Times New Roman"/>
          <w:color w:val="000000"/>
          <w:sz w:val="28"/>
          <w:szCs w:val="28"/>
        </w:rPr>
        <w:t xml:space="preserve"> муниципального района</w:t>
      </w:r>
    </w:p>
    <w:p w:rsidR="00DB590D" w:rsidRPr="00CB0177" w:rsidRDefault="00DB590D" w:rsidP="00D80D47">
      <w:pPr>
        <w:tabs>
          <w:tab w:val="left" w:pos="1110"/>
        </w:tabs>
        <w:ind w:firstLine="4820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eastAsia="Calibri" w:hAnsi="Times New Roman"/>
          <w:color w:val="000000"/>
          <w:sz w:val="28"/>
          <w:szCs w:val="28"/>
        </w:rPr>
        <w:t>Воронежской области</w:t>
      </w:r>
    </w:p>
    <w:p w:rsidR="003F4AA3" w:rsidRDefault="00DB590D" w:rsidP="00C705BB">
      <w:pPr>
        <w:tabs>
          <w:tab w:val="left" w:pos="1110"/>
        </w:tabs>
        <w:ind w:firstLine="4820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 xml:space="preserve">от 15.06.2026 № </w:t>
      </w:r>
      <w:r w:rsidR="00C705BB">
        <w:rPr>
          <w:rFonts w:ascii="Times New Roman" w:hAnsi="Times New Roman"/>
          <w:color w:val="000000"/>
          <w:sz w:val="28"/>
          <w:szCs w:val="28"/>
        </w:rPr>
        <w:t>151</w:t>
      </w:r>
    </w:p>
    <w:p w:rsidR="00C705BB" w:rsidRDefault="00C705BB" w:rsidP="00C705BB">
      <w:pPr>
        <w:tabs>
          <w:tab w:val="left" w:pos="1110"/>
        </w:tabs>
        <w:ind w:firstLine="4820"/>
        <w:rPr>
          <w:rFonts w:ascii="Times New Roman" w:hAnsi="Times New Roman"/>
          <w:color w:val="000000"/>
          <w:sz w:val="28"/>
          <w:szCs w:val="28"/>
        </w:rPr>
      </w:pPr>
    </w:p>
    <w:p w:rsidR="00C705BB" w:rsidRPr="00CB0177" w:rsidRDefault="00C705BB" w:rsidP="00C705BB">
      <w:pPr>
        <w:tabs>
          <w:tab w:val="left" w:pos="1110"/>
        </w:tabs>
        <w:ind w:firstLine="4820"/>
        <w:rPr>
          <w:rFonts w:ascii="Times New Roman" w:hAnsi="Times New Roman"/>
          <w:color w:val="000000"/>
          <w:sz w:val="28"/>
          <w:szCs w:val="28"/>
        </w:rPr>
      </w:pPr>
    </w:p>
    <w:p w:rsidR="00DB590D" w:rsidRPr="00CB0177" w:rsidRDefault="003F4AA3" w:rsidP="00C705BB">
      <w:pPr>
        <w:tabs>
          <w:tab w:val="left" w:pos="1110"/>
        </w:tabs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Состав</w:t>
      </w:r>
    </w:p>
    <w:p w:rsidR="00DB590D" w:rsidRPr="00CB0177" w:rsidRDefault="003F4AA3" w:rsidP="00C705BB">
      <w:pPr>
        <w:tabs>
          <w:tab w:val="left" w:pos="1110"/>
        </w:tabs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комиссии по выявлению, пер</w:t>
      </w:r>
      <w:r w:rsidR="00C705BB">
        <w:rPr>
          <w:rFonts w:ascii="Times New Roman" w:hAnsi="Times New Roman"/>
          <w:color w:val="000000"/>
          <w:sz w:val="28"/>
          <w:szCs w:val="28"/>
        </w:rPr>
        <w:t xml:space="preserve">емещению, хранению и утилизации </w:t>
      </w:r>
      <w:r w:rsidRPr="00CB0177">
        <w:rPr>
          <w:rFonts w:ascii="Times New Roman" w:hAnsi="Times New Roman"/>
          <w:color w:val="000000"/>
          <w:sz w:val="28"/>
          <w:szCs w:val="28"/>
        </w:rPr>
        <w:t>брошенных,</w:t>
      </w:r>
    </w:p>
    <w:p w:rsidR="00DB590D" w:rsidRPr="00CB0177" w:rsidRDefault="003F4AA3" w:rsidP="00C705BB">
      <w:pPr>
        <w:tabs>
          <w:tab w:val="left" w:pos="1110"/>
        </w:tabs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>бесхозяйных транспортных средств, частей разукомплектованных транспортных</w:t>
      </w:r>
    </w:p>
    <w:p w:rsidR="00DB590D" w:rsidRPr="00CB0177" w:rsidRDefault="003F4AA3" w:rsidP="00C705BB">
      <w:pPr>
        <w:tabs>
          <w:tab w:val="left" w:pos="1110"/>
        </w:tabs>
        <w:ind w:firstLine="0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 w:rsidRPr="00CB0177">
        <w:rPr>
          <w:rFonts w:ascii="Times New Roman" w:hAnsi="Times New Roman"/>
          <w:color w:val="000000"/>
          <w:sz w:val="28"/>
          <w:szCs w:val="28"/>
        </w:rPr>
        <w:t xml:space="preserve">средств на территории </w:t>
      </w:r>
      <w:r w:rsidR="00C705BB" w:rsidRPr="00CB0177">
        <w:rPr>
          <w:rFonts w:ascii="Times New Roman" w:eastAsia="Calibri" w:hAnsi="Times New Roman"/>
          <w:color w:val="000000"/>
          <w:sz w:val="28"/>
          <w:szCs w:val="28"/>
        </w:rPr>
        <w:t xml:space="preserve">Панинского городского поселения </w:t>
      </w:r>
      <w:r w:rsidR="00C705BB">
        <w:rPr>
          <w:rFonts w:ascii="Times New Roman" w:eastAsia="Calibri" w:hAnsi="Times New Roman"/>
          <w:color w:val="000000"/>
          <w:sz w:val="28"/>
          <w:szCs w:val="28"/>
        </w:rPr>
        <w:t xml:space="preserve"> Панинского</w:t>
      </w:r>
    </w:p>
    <w:p w:rsidR="00DB590D" w:rsidRPr="00CB0177" w:rsidRDefault="00DB590D" w:rsidP="00C705BB">
      <w:pPr>
        <w:tabs>
          <w:tab w:val="left" w:pos="1110"/>
        </w:tabs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CB0177">
        <w:rPr>
          <w:rFonts w:ascii="Times New Roman" w:eastAsia="Calibri" w:hAnsi="Times New Roman"/>
          <w:color w:val="000000"/>
          <w:sz w:val="28"/>
          <w:szCs w:val="28"/>
        </w:rPr>
        <w:t>муниципального района Воронежской области</w:t>
      </w:r>
    </w:p>
    <w:p w:rsidR="003F4AA3" w:rsidRPr="00CB0177" w:rsidRDefault="003F4AA3" w:rsidP="00C705BB">
      <w:pPr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7"/>
        <w:gridCol w:w="6230"/>
      </w:tblGrid>
      <w:tr w:rsidR="003F4AA3" w:rsidRPr="00CB0177" w:rsidTr="00737D38">
        <w:tc>
          <w:tcPr>
            <w:tcW w:w="9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AA3" w:rsidRPr="00CB0177" w:rsidRDefault="003F4AA3" w:rsidP="00D80D47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177"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Председатель Комиссии</w:t>
            </w:r>
          </w:p>
        </w:tc>
      </w:tr>
      <w:tr w:rsidR="003F4AA3" w:rsidRPr="00CB0177" w:rsidTr="00737D3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AA3" w:rsidRPr="00CB0177" w:rsidRDefault="00C705BB" w:rsidP="00D80D47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Безбородых Светлана Евгеньевна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AA3" w:rsidRPr="00CB0177" w:rsidRDefault="00DB590D" w:rsidP="00D80D47">
            <w:pPr>
              <w:tabs>
                <w:tab w:val="left" w:pos="0"/>
              </w:tabs>
              <w:ind w:firstLine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CB01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</w:t>
            </w:r>
            <w:r w:rsidR="00C705B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Панинского городского</w:t>
            </w:r>
            <w:r w:rsidRPr="00CB0177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поселения</w:t>
            </w:r>
          </w:p>
          <w:p w:rsidR="00737D38" w:rsidRPr="00CB0177" w:rsidRDefault="00737D38" w:rsidP="00D80D47">
            <w:pPr>
              <w:tabs>
                <w:tab w:val="left" w:pos="0"/>
              </w:tabs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F4AA3" w:rsidRPr="00CB0177" w:rsidTr="00737D38">
        <w:tc>
          <w:tcPr>
            <w:tcW w:w="9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AA3" w:rsidRPr="00CB0177" w:rsidRDefault="003F4AA3" w:rsidP="00D80D47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177">
              <w:rPr>
                <w:rFonts w:ascii="Times New Roman" w:hAnsi="Times New Roman"/>
                <w:color w:val="000000"/>
                <w:sz w:val="28"/>
                <w:szCs w:val="28"/>
              </w:rPr>
              <w:t>Члены Комиссии</w:t>
            </w:r>
          </w:p>
        </w:tc>
      </w:tr>
      <w:tr w:rsidR="003F4AA3" w:rsidRPr="00CB0177" w:rsidTr="00737D3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AA3" w:rsidRPr="00CB0177" w:rsidRDefault="00C705BB" w:rsidP="00D80D47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Кретинин Дмитрий Алексеевич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AA3" w:rsidRPr="00CB0177" w:rsidRDefault="00C705BB" w:rsidP="00C705B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</w:t>
            </w:r>
            <w:r w:rsidR="00DB590D" w:rsidRPr="00CB01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Панинского городского</w:t>
            </w:r>
            <w:r w:rsidRPr="00CB0177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  <w:r w:rsidR="00DB590D" w:rsidRPr="00CB0177">
              <w:rPr>
                <w:rFonts w:ascii="Times New Roman" w:hAnsi="Times New Roman"/>
                <w:color w:val="000000"/>
                <w:sz w:val="28"/>
                <w:szCs w:val="28"/>
              </w:rPr>
              <w:t>поселения</w:t>
            </w:r>
          </w:p>
        </w:tc>
      </w:tr>
      <w:tr w:rsidR="003F4AA3" w:rsidRPr="00CB0177" w:rsidTr="00737D3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AA3" w:rsidRPr="00CB0177" w:rsidRDefault="00C705BB" w:rsidP="00D80D47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Гарманова Ульяна Борисовна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AA3" w:rsidRPr="00CB0177" w:rsidRDefault="00C705BB" w:rsidP="00D80D47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Ведущий </w:t>
            </w:r>
            <w:r w:rsidR="00DB590D" w:rsidRPr="00CB01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эксперт администрации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Панинского городского</w:t>
            </w:r>
            <w:r w:rsidR="00DB590D" w:rsidRPr="00CB01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поселения</w:t>
            </w:r>
          </w:p>
        </w:tc>
      </w:tr>
    </w:tbl>
    <w:p w:rsidR="003F4AA3" w:rsidRPr="00CB0177" w:rsidRDefault="003F4AA3" w:rsidP="00D67AAD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sectPr w:rsidR="003F4AA3" w:rsidRPr="00CB0177" w:rsidSect="000C1A14">
      <w:type w:val="continuous"/>
      <w:pgSz w:w="11906" w:h="16838"/>
      <w:pgMar w:top="709" w:right="567" w:bottom="567" w:left="1701" w:header="425" w:footer="1111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533" w:rsidRDefault="001A6533">
      <w:r>
        <w:separator/>
      </w:r>
    </w:p>
  </w:endnote>
  <w:endnote w:type="continuationSeparator" w:id="1">
    <w:p w:rsidR="001A6533" w:rsidRDefault="001A65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533" w:rsidRDefault="001A6533">
      <w:r>
        <w:separator/>
      </w:r>
    </w:p>
  </w:footnote>
  <w:footnote w:type="continuationSeparator" w:id="1">
    <w:p w:rsidR="001A6533" w:rsidRDefault="001A65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96379"/>
    <w:multiLevelType w:val="multilevel"/>
    <w:tmpl w:val="D6C03F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B0605"/>
    <w:multiLevelType w:val="hybridMultilevel"/>
    <w:tmpl w:val="0ED66906"/>
    <w:lvl w:ilvl="0" w:tplc="3DF6788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357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9C40F4"/>
    <w:rsid w:val="0000071D"/>
    <w:rsid w:val="00000796"/>
    <w:rsid w:val="00000992"/>
    <w:rsid w:val="00001844"/>
    <w:rsid w:val="00001A8A"/>
    <w:rsid w:val="00001AB3"/>
    <w:rsid w:val="00001B26"/>
    <w:rsid w:val="00001EB9"/>
    <w:rsid w:val="00001FE1"/>
    <w:rsid w:val="00002059"/>
    <w:rsid w:val="00002EAB"/>
    <w:rsid w:val="00003035"/>
    <w:rsid w:val="000030CF"/>
    <w:rsid w:val="0000443A"/>
    <w:rsid w:val="00004592"/>
    <w:rsid w:val="0000597E"/>
    <w:rsid w:val="00005CBA"/>
    <w:rsid w:val="00006016"/>
    <w:rsid w:val="00006331"/>
    <w:rsid w:val="00006395"/>
    <w:rsid w:val="00006610"/>
    <w:rsid w:val="000069D9"/>
    <w:rsid w:val="00007546"/>
    <w:rsid w:val="00007961"/>
    <w:rsid w:val="00007AEA"/>
    <w:rsid w:val="00007F11"/>
    <w:rsid w:val="00010444"/>
    <w:rsid w:val="00010EF6"/>
    <w:rsid w:val="000110F1"/>
    <w:rsid w:val="000113A4"/>
    <w:rsid w:val="0001177C"/>
    <w:rsid w:val="000148CB"/>
    <w:rsid w:val="000151BD"/>
    <w:rsid w:val="000151FF"/>
    <w:rsid w:val="00015E42"/>
    <w:rsid w:val="000162E6"/>
    <w:rsid w:val="0001732C"/>
    <w:rsid w:val="000202E1"/>
    <w:rsid w:val="0002045C"/>
    <w:rsid w:val="00022154"/>
    <w:rsid w:val="00022A5B"/>
    <w:rsid w:val="00023109"/>
    <w:rsid w:val="00023D04"/>
    <w:rsid w:val="00023D3E"/>
    <w:rsid w:val="0002427B"/>
    <w:rsid w:val="0002453A"/>
    <w:rsid w:val="00024A4E"/>
    <w:rsid w:val="00024E96"/>
    <w:rsid w:val="00025505"/>
    <w:rsid w:val="00025F51"/>
    <w:rsid w:val="000264D0"/>
    <w:rsid w:val="00026E62"/>
    <w:rsid w:val="00027068"/>
    <w:rsid w:val="00027613"/>
    <w:rsid w:val="0003073A"/>
    <w:rsid w:val="00030AE6"/>
    <w:rsid w:val="00031001"/>
    <w:rsid w:val="000310B8"/>
    <w:rsid w:val="000314B3"/>
    <w:rsid w:val="000315E8"/>
    <w:rsid w:val="0003290C"/>
    <w:rsid w:val="00032D3F"/>
    <w:rsid w:val="000333D9"/>
    <w:rsid w:val="00033C68"/>
    <w:rsid w:val="0003507B"/>
    <w:rsid w:val="000351AE"/>
    <w:rsid w:val="0003526F"/>
    <w:rsid w:val="00035F51"/>
    <w:rsid w:val="0003640E"/>
    <w:rsid w:val="000365CE"/>
    <w:rsid w:val="00036E9C"/>
    <w:rsid w:val="0003723B"/>
    <w:rsid w:val="000372F3"/>
    <w:rsid w:val="00040336"/>
    <w:rsid w:val="00040859"/>
    <w:rsid w:val="00040BF2"/>
    <w:rsid w:val="00040CCE"/>
    <w:rsid w:val="00040DF9"/>
    <w:rsid w:val="000414A8"/>
    <w:rsid w:val="0004279D"/>
    <w:rsid w:val="0004286C"/>
    <w:rsid w:val="00043316"/>
    <w:rsid w:val="00043C4B"/>
    <w:rsid w:val="00045830"/>
    <w:rsid w:val="00046462"/>
    <w:rsid w:val="00047B1C"/>
    <w:rsid w:val="000503EB"/>
    <w:rsid w:val="0005092E"/>
    <w:rsid w:val="000509AC"/>
    <w:rsid w:val="00051A6B"/>
    <w:rsid w:val="000525DE"/>
    <w:rsid w:val="00052640"/>
    <w:rsid w:val="000528A4"/>
    <w:rsid w:val="000541A2"/>
    <w:rsid w:val="00054C10"/>
    <w:rsid w:val="00055C5F"/>
    <w:rsid w:val="00055EB0"/>
    <w:rsid w:val="000566D8"/>
    <w:rsid w:val="00056FDB"/>
    <w:rsid w:val="0005710E"/>
    <w:rsid w:val="000572A9"/>
    <w:rsid w:val="000576FF"/>
    <w:rsid w:val="00061751"/>
    <w:rsid w:val="000618C4"/>
    <w:rsid w:val="0006221E"/>
    <w:rsid w:val="00062D38"/>
    <w:rsid w:val="000636FA"/>
    <w:rsid w:val="0006419F"/>
    <w:rsid w:val="000641DD"/>
    <w:rsid w:val="00064842"/>
    <w:rsid w:val="0006489F"/>
    <w:rsid w:val="00064E6D"/>
    <w:rsid w:val="00065493"/>
    <w:rsid w:val="00065969"/>
    <w:rsid w:val="000666B3"/>
    <w:rsid w:val="00066C5C"/>
    <w:rsid w:val="0006703D"/>
    <w:rsid w:val="0006792B"/>
    <w:rsid w:val="00070420"/>
    <w:rsid w:val="000727D8"/>
    <w:rsid w:val="0007280F"/>
    <w:rsid w:val="00072E0D"/>
    <w:rsid w:val="00072F1D"/>
    <w:rsid w:val="00072F9C"/>
    <w:rsid w:val="000755F1"/>
    <w:rsid w:val="00076A94"/>
    <w:rsid w:val="000770AB"/>
    <w:rsid w:val="00077189"/>
    <w:rsid w:val="000771DE"/>
    <w:rsid w:val="00077A19"/>
    <w:rsid w:val="00077CAA"/>
    <w:rsid w:val="000812B4"/>
    <w:rsid w:val="000815C7"/>
    <w:rsid w:val="000817AD"/>
    <w:rsid w:val="00082D50"/>
    <w:rsid w:val="00083415"/>
    <w:rsid w:val="000835FC"/>
    <w:rsid w:val="00083D56"/>
    <w:rsid w:val="000858FB"/>
    <w:rsid w:val="00085E81"/>
    <w:rsid w:val="00087E69"/>
    <w:rsid w:val="00090B34"/>
    <w:rsid w:val="00090DB8"/>
    <w:rsid w:val="00090FCD"/>
    <w:rsid w:val="000919C6"/>
    <w:rsid w:val="00091CF3"/>
    <w:rsid w:val="0009340D"/>
    <w:rsid w:val="000943B0"/>
    <w:rsid w:val="0009461A"/>
    <w:rsid w:val="00096C15"/>
    <w:rsid w:val="000975AC"/>
    <w:rsid w:val="000A0224"/>
    <w:rsid w:val="000A13D8"/>
    <w:rsid w:val="000A165F"/>
    <w:rsid w:val="000A1A4C"/>
    <w:rsid w:val="000A20F9"/>
    <w:rsid w:val="000A239F"/>
    <w:rsid w:val="000A257C"/>
    <w:rsid w:val="000A2B13"/>
    <w:rsid w:val="000A4249"/>
    <w:rsid w:val="000A5696"/>
    <w:rsid w:val="000A6206"/>
    <w:rsid w:val="000A631A"/>
    <w:rsid w:val="000A65F1"/>
    <w:rsid w:val="000A6E54"/>
    <w:rsid w:val="000A6F3B"/>
    <w:rsid w:val="000A7331"/>
    <w:rsid w:val="000B0194"/>
    <w:rsid w:val="000B0F1E"/>
    <w:rsid w:val="000B14AE"/>
    <w:rsid w:val="000B14FF"/>
    <w:rsid w:val="000B2C15"/>
    <w:rsid w:val="000B2DFD"/>
    <w:rsid w:val="000B2F43"/>
    <w:rsid w:val="000B39DE"/>
    <w:rsid w:val="000B3A15"/>
    <w:rsid w:val="000B4657"/>
    <w:rsid w:val="000B4ED8"/>
    <w:rsid w:val="000B52EC"/>
    <w:rsid w:val="000B6D30"/>
    <w:rsid w:val="000C0F06"/>
    <w:rsid w:val="000C1A14"/>
    <w:rsid w:val="000C1D90"/>
    <w:rsid w:val="000C32D4"/>
    <w:rsid w:val="000C36E5"/>
    <w:rsid w:val="000C4168"/>
    <w:rsid w:val="000C44E2"/>
    <w:rsid w:val="000C450E"/>
    <w:rsid w:val="000C5058"/>
    <w:rsid w:val="000C5122"/>
    <w:rsid w:val="000C6271"/>
    <w:rsid w:val="000C6D9C"/>
    <w:rsid w:val="000C748E"/>
    <w:rsid w:val="000C7B76"/>
    <w:rsid w:val="000C7FDA"/>
    <w:rsid w:val="000D0392"/>
    <w:rsid w:val="000D16B8"/>
    <w:rsid w:val="000D18EA"/>
    <w:rsid w:val="000D20C8"/>
    <w:rsid w:val="000D261A"/>
    <w:rsid w:val="000D39D3"/>
    <w:rsid w:val="000D438D"/>
    <w:rsid w:val="000D6735"/>
    <w:rsid w:val="000D6805"/>
    <w:rsid w:val="000D7415"/>
    <w:rsid w:val="000E0411"/>
    <w:rsid w:val="000E16D3"/>
    <w:rsid w:val="000E1A55"/>
    <w:rsid w:val="000E1AAD"/>
    <w:rsid w:val="000E2253"/>
    <w:rsid w:val="000E241D"/>
    <w:rsid w:val="000E287E"/>
    <w:rsid w:val="000E2EC4"/>
    <w:rsid w:val="000E3A55"/>
    <w:rsid w:val="000E530C"/>
    <w:rsid w:val="000E5DDF"/>
    <w:rsid w:val="000E5F7F"/>
    <w:rsid w:val="000E6118"/>
    <w:rsid w:val="000E61CD"/>
    <w:rsid w:val="000E63CF"/>
    <w:rsid w:val="000E64AF"/>
    <w:rsid w:val="000E7978"/>
    <w:rsid w:val="000F0296"/>
    <w:rsid w:val="000F18B9"/>
    <w:rsid w:val="000F218D"/>
    <w:rsid w:val="000F27DF"/>
    <w:rsid w:val="000F281D"/>
    <w:rsid w:val="000F4FD9"/>
    <w:rsid w:val="000F535A"/>
    <w:rsid w:val="000F5C72"/>
    <w:rsid w:val="000F6B8A"/>
    <w:rsid w:val="000F6C38"/>
    <w:rsid w:val="000F6DD0"/>
    <w:rsid w:val="000F718E"/>
    <w:rsid w:val="000F76F7"/>
    <w:rsid w:val="000F7ACF"/>
    <w:rsid w:val="00101795"/>
    <w:rsid w:val="00101E4D"/>
    <w:rsid w:val="0010207D"/>
    <w:rsid w:val="00102A86"/>
    <w:rsid w:val="001037ED"/>
    <w:rsid w:val="00103C3B"/>
    <w:rsid w:val="001041CB"/>
    <w:rsid w:val="00104C86"/>
    <w:rsid w:val="00104E4E"/>
    <w:rsid w:val="001051D1"/>
    <w:rsid w:val="001051DD"/>
    <w:rsid w:val="00105391"/>
    <w:rsid w:val="001056BD"/>
    <w:rsid w:val="0010595D"/>
    <w:rsid w:val="00106CD8"/>
    <w:rsid w:val="001071D3"/>
    <w:rsid w:val="001079D0"/>
    <w:rsid w:val="00107B9C"/>
    <w:rsid w:val="00110686"/>
    <w:rsid w:val="00110A3D"/>
    <w:rsid w:val="00111C4F"/>
    <w:rsid w:val="001121D2"/>
    <w:rsid w:val="00112382"/>
    <w:rsid w:val="001128B4"/>
    <w:rsid w:val="001129CD"/>
    <w:rsid w:val="00113E0F"/>
    <w:rsid w:val="0011456E"/>
    <w:rsid w:val="001150B4"/>
    <w:rsid w:val="001151D2"/>
    <w:rsid w:val="00115922"/>
    <w:rsid w:val="00116996"/>
    <w:rsid w:val="00116C78"/>
    <w:rsid w:val="00117035"/>
    <w:rsid w:val="001178F5"/>
    <w:rsid w:val="00117D63"/>
    <w:rsid w:val="00120026"/>
    <w:rsid w:val="00120031"/>
    <w:rsid w:val="001201A3"/>
    <w:rsid w:val="0012030D"/>
    <w:rsid w:val="001209B1"/>
    <w:rsid w:val="001210DF"/>
    <w:rsid w:val="001216F5"/>
    <w:rsid w:val="00121B1B"/>
    <w:rsid w:val="00121FAB"/>
    <w:rsid w:val="001220C5"/>
    <w:rsid w:val="0012244F"/>
    <w:rsid w:val="001224D6"/>
    <w:rsid w:val="001226A8"/>
    <w:rsid w:val="00123270"/>
    <w:rsid w:val="00123EEF"/>
    <w:rsid w:val="00124C00"/>
    <w:rsid w:val="00125434"/>
    <w:rsid w:val="00125B5F"/>
    <w:rsid w:val="00125D9F"/>
    <w:rsid w:val="00125EC4"/>
    <w:rsid w:val="00126663"/>
    <w:rsid w:val="001275C5"/>
    <w:rsid w:val="00127BDA"/>
    <w:rsid w:val="00127D0E"/>
    <w:rsid w:val="00130012"/>
    <w:rsid w:val="00130ED2"/>
    <w:rsid w:val="00131AB8"/>
    <w:rsid w:val="0013200E"/>
    <w:rsid w:val="00132547"/>
    <w:rsid w:val="001329B9"/>
    <w:rsid w:val="0013314E"/>
    <w:rsid w:val="00133D04"/>
    <w:rsid w:val="00133E74"/>
    <w:rsid w:val="00134164"/>
    <w:rsid w:val="00134907"/>
    <w:rsid w:val="0013498E"/>
    <w:rsid w:val="00135211"/>
    <w:rsid w:val="001359E2"/>
    <w:rsid w:val="00135C0E"/>
    <w:rsid w:val="00136583"/>
    <w:rsid w:val="00136662"/>
    <w:rsid w:val="001369A1"/>
    <w:rsid w:val="00137DA6"/>
    <w:rsid w:val="00140BDC"/>
    <w:rsid w:val="00140D74"/>
    <w:rsid w:val="00141459"/>
    <w:rsid w:val="00142919"/>
    <w:rsid w:val="00142A5B"/>
    <w:rsid w:val="00143337"/>
    <w:rsid w:val="00143EE2"/>
    <w:rsid w:val="001440F2"/>
    <w:rsid w:val="001449B8"/>
    <w:rsid w:val="00145188"/>
    <w:rsid w:val="00146DD6"/>
    <w:rsid w:val="00146ED8"/>
    <w:rsid w:val="00147755"/>
    <w:rsid w:val="00147DD3"/>
    <w:rsid w:val="0015051B"/>
    <w:rsid w:val="001507EB"/>
    <w:rsid w:val="0015114E"/>
    <w:rsid w:val="00151570"/>
    <w:rsid w:val="00151F21"/>
    <w:rsid w:val="00151FA2"/>
    <w:rsid w:val="00152A30"/>
    <w:rsid w:val="001540EE"/>
    <w:rsid w:val="00154706"/>
    <w:rsid w:val="00154EBC"/>
    <w:rsid w:val="00155A81"/>
    <w:rsid w:val="00155F27"/>
    <w:rsid w:val="001560C5"/>
    <w:rsid w:val="00157598"/>
    <w:rsid w:val="00157656"/>
    <w:rsid w:val="00157AFE"/>
    <w:rsid w:val="00157D62"/>
    <w:rsid w:val="001607C5"/>
    <w:rsid w:val="00160A5F"/>
    <w:rsid w:val="00160ED9"/>
    <w:rsid w:val="00161B5F"/>
    <w:rsid w:val="00161CBD"/>
    <w:rsid w:val="001620C5"/>
    <w:rsid w:val="001623E7"/>
    <w:rsid w:val="001625FB"/>
    <w:rsid w:val="001629C8"/>
    <w:rsid w:val="00162D58"/>
    <w:rsid w:val="001644CB"/>
    <w:rsid w:val="001644F3"/>
    <w:rsid w:val="00164796"/>
    <w:rsid w:val="00164903"/>
    <w:rsid w:val="00164A14"/>
    <w:rsid w:val="00164A9E"/>
    <w:rsid w:val="00164FE1"/>
    <w:rsid w:val="00165262"/>
    <w:rsid w:val="00166B0A"/>
    <w:rsid w:val="00167C86"/>
    <w:rsid w:val="00170577"/>
    <w:rsid w:val="00170C67"/>
    <w:rsid w:val="0017185C"/>
    <w:rsid w:val="001723F0"/>
    <w:rsid w:val="00172660"/>
    <w:rsid w:val="00172EDE"/>
    <w:rsid w:val="001739AC"/>
    <w:rsid w:val="00174875"/>
    <w:rsid w:val="00174A19"/>
    <w:rsid w:val="00174EE2"/>
    <w:rsid w:val="00175251"/>
    <w:rsid w:val="00175261"/>
    <w:rsid w:val="00175968"/>
    <w:rsid w:val="00175DDC"/>
    <w:rsid w:val="0017645F"/>
    <w:rsid w:val="00180627"/>
    <w:rsid w:val="00181D79"/>
    <w:rsid w:val="00182F9F"/>
    <w:rsid w:val="001836A4"/>
    <w:rsid w:val="0018392E"/>
    <w:rsid w:val="00183DD4"/>
    <w:rsid w:val="00184044"/>
    <w:rsid w:val="00185DB2"/>
    <w:rsid w:val="00185F4E"/>
    <w:rsid w:val="00186A9E"/>
    <w:rsid w:val="00186C98"/>
    <w:rsid w:val="00186F62"/>
    <w:rsid w:val="00187CF8"/>
    <w:rsid w:val="001907F1"/>
    <w:rsid w:val="00190BB3"/>
    <w:rsid w:val="00190BE1"/>
    <w:rsid w:val="001913A6"/>
    <w:rsid w:val="001913C5"/>
    <w:rsid w:val="00191D94"/>
    <w:rsid w:val="001923DA"/>
    <w:rsid w:val="00193417"/>
    <w:rsid w:val="00193980"/>
    <w:rsid w:val="00193AEF"/>
    <w:rsid w:val="001941C4"/>
    <w:rsid w:val="00194319"/>
    <w:rsid w:val="00194706"/>
    <w:rsid w:val="0019477A"/>
    <w:rsid w:val="00194D06"/>
    <w:rsid w:val="00195EF7"/>
    <w:rsid w:val="0019653F"/>
    <w:rsid w:val="0019732E"/>
    <w:rsid w:val="00197F29"/>
    <w:rsid w:val="001A007A"/>
    <w:rsid w:val="001A00A4"/>
    <w:rsid w:val="001A1190"/>
    <w:rsid w:val="001A20DD"/>
    <w:rsid w:val="001A2353"/>
    <w:rsid w:val="001A2373"/>
    <w:rsid w:val="001A2B68"/>
    <w:rsid w:val="001A32DB"/>
    <w:rsid w:val="001A34A4"/>
    <w:rsid w:val="001A42B2"/>
    <w:rsid w:val="001A4B80"/>
    <w:rsid w:val="001A61CB"/>
    <w:rsid w:val="001A62B4"/>
    <w:rsid w:val="001A6533"/>
    <w:rsid w:val="001A654F"/>
    <w:rsid w:val="001A688D"/>
    <w:rsid w:val="001A6C3D"/>
    <w:rsid w:val="001A6FBF"/>
    <w:rsid w:val="001A733F"/>
    <w:rsid w:val="001A7798"/>
    <w:rsid w:val="001B0923"/>
    <w:rsid w:val="001B0C6D"/>
    <w:rsid w:val="001B14E4"/>
    <w:rsid w:val="001B1C68"/>
    <w:rsid w:val="001B1D67"/>
    <w:rsid w:val="001B2777"/>
    <w:rsid w:val="001B35D8"/>
    <w:rsid w:val="001B3F1D"/>
    <w:rsid w:val="001B40E1"/>
    <w:rsid w:val="001B4598"/>
    <w:rsid w:val="001B48C0"/>
    <w:rsid w:val="001B4D6D"/>
    <w:rsid w:val="001B4ED6"/>
    <w:rsid w:val="001B50EF"/>
    <w:rsid w:val="001B53BE"/>
    <w:rsid w:val="001B68A7"/>
    <w:rsid w:val="001B6B89"/>
    <w:rsid w:val="001B6E05"/>
    <w:rsid w:val="001B706B"/>
    <w:rsid w:val="001B76A7"/>
    <w:rsid w:val="001B799C"/>
    <w:rsid w:val="001B7E51"/>
    <w:rsid w:val="001C0C4C"/>
    <w:rsid w:val="001C1761"/>
    <w:rsid w:val="001C184D"/>
    <w:rsid w:val="001C2543"/>
    <w:rsid w:val="001C3418"/>
    <w:rsid w:val="001C3469"/>
    <w:rsid w:val="001C3A26"/>
    <w:rsid w:val="001C4476"/>
    <w:rsid w:val="001C62C9"/>
    <w:rsid w:val="001C6B28"/>
    <w:rsid w:val="001C708D"/>
    <w:rsid w:val="001C7723"/>
    <w:rsid w:val="001D0E5E"/>
    <w:rsid w:val="001D1738"/>
    <w:rsid w:val="001D17C9"/>
    <w:rsid w:val="001D18BE"/>
    <w:rsid w:val="001D19E1"/>
    <w:rsid w:val="001D2D76"/>
    <w:rsid w:val="001D2F71"/>
    <w:rsid w:val="001D39FA"/>
    <w:rsid w:val="001D3B28"/>
    <w:rsid w:val="001D462F"/>
    <w:rsid w:val="001D4A96"/>
    <w:rsid w:val="001D5630"/>
    <w:rsid w:val="001D563B"/>
    <w:rsid w:val="001D6108"/>
    <w:rsid w:val="001D6436"/>
    <w:rsid w:val="001D65C1"/>
    <w:rsid w:val="001D7235"/>
    <w:rsid w:val="001D75DA"/>
    <w:rsid w:val="001D7744"/>
    <w:rsid w:val="001D78E2"/>
    <w:rsid w:val="001E0CED"/>
    <w:rsid w:val="001E1A19"/>
    <w:rsid w:val="001E2AE5"/>
    <w:rsid w:val="001E2E98"/>
    <w:rsid w:val="001E33AA"/>
    <w:rsid w:val="001E39A7"/>
    <w:rsid w:val="001E3A6B"/>
    <w:rsid w:val="001E3A6F"/>
    <w:rsid w:val="001E48AB"/>
    <w:rsid w:val="001E4B05"/>
    <w:rsid w:val="001E4E6F"/>
    <w:rsid w:val="001E52E2"/>
    <w:rsid w:val="001E56C5"/>
    <w:rsid w:val="001E63AA"/>
    <w:rsid w:val="001E64FA"/>
    <w:rsid w:val="001F0550"/>
    <w:rsid w:val="001F2F86"/>
    <w:rsid w:val="001F318F"/>
    <w:rsid w:val="001F4513"/>
    <w:rsid w:val="001F598E"/>
    <w:rsid w:val="001F6CE6"/>
    <w:rsid w:val="001F7123"/>
    <w:rsid w:val="00200F18"/>
    <w:rsid w:val="00200FE0"/>
    <w:rsid w:val="00202B7D"/>
    <w:rsid w:val="0020303C"/>
    <w:rsid w:val="0020397C"/>
    <w:rsid w:val="00203ACE"/>
    <w:rsid w:val="00205126"/>
    <w:rsid w:val="0020515B"/>
    <w:rsid w:val="002054E7"/>
    <w:rsid w:val="002065FB"/>
    <w:rsid w:val="0020669A"/>
    <w:rsid w:val="0020674C"/>
    <w:rsid w:val="00206B8D"/>
    <w:rsid w:val="00206C57"/>
    <w:rsid w:val="00207047"/>
    <w:rsid w:val="0020780E"/>
    <w:rsid w:val="00207CFB"/>
    <w:rsid w:val="00207FC6"/>
    <w:rsid w:val="002104D3"/>
    <w:rsid w:val="0021069B"/>
    <w:rsid w:val="00210CFE"/>
    <w:rsid w:val="0021183D"/>
    <w:rsid w:val="00212283"/>
    <w:rsid w:val="0021242C"/>
    <w:rsid w:val="00212BCB"/>
    <w:rsid w:val="002133B0"/>
    <w:rsid w:val="002137B4"/>
    <w:rsid w:val="00213CE2"/>
    <w:rsid w:val="00213EEC"/>
    <w:rsid w:val="0021495F"/>
    <w:rsid w:val="00214B1B"/>
    <w:rsid w:val="00214F03"/>
    <w:rsid w:val="002160FE"/>
    <w:rsid w:val="002162DB"/>
    <w:rsid w:val="0021643C"/>
    <w:rsid w:val="00216C7B"/>
    <w:rsid w:val="00217F5A"/>
    <w:rsid w:val="002200C2"/>
    <w:rsid w:val="00220574"/>
    <w:rsid w:val="00220606"/>
    <w:rsid w:val="00220EED"/>
    <w:rsid w:val="002213B7"/>
    <w:rsid w:val="00221DA8"/>
    <w:rsid w:val="00221EAE"/>
    <w:rsid w:val="002225FE"/>
    <w:rsid w:val="00223138"/>
    <w:rsid w:val="00223AC7"/>
    <w:rsid w:val="00223AF9"/>
    <w:rsid w:val="00223B89"/>
    <w:rsid w:val="0022423C"/>
    <w:rsid w:val="00224829"/>
    <w:rsid w:val="00224AE3"/>
    <w:rsid w:val="00225B54"/>
    <w:rsid w:val="0022638F"/>
    <w:rsid w:val="0022737E"/>
    <w:rsid w:val="00230773"/>
    <w:rsid w:val="00230B25"/>
    <w:rsid w:val="002318C7"/>
    <w:rsid w:val="002319D5"/>
    <w:rsid w:val="00231A0B"/>
    <w:rsid w:val="00231B9B"/>
    <w:rsid w:val="00232E11"/>
    <w:rsid w:val="002338EF"/>
    <w:rsid w:val="00233B4E"/>
    <w:rsid w:val="00234299"/>
    <w:rsid w:val="002352A1"/>
    <w:rsid w:val="00236988"/>
    <w:rsid w:val="0023698C"/>
    <w:rsid w:val="00237039"/>
    <w:rsid w:val="00237579"/>
    <w:rsid w:val="00237D02"/>
    <w:rsid w:val="002407A4"/>
    <w:rsid w:val="002411B3"/>
    <w:rsid w:val="00241D18"/>
    <w:rsid w:val="00242517"/>
    <w:rsid w:val="00242A82"/>
    <w:rsid w:val="00244AD8"/>
    <w:rsid w:val="00245AA8"/>
    <w:rsid w:val="002466EA"/>
    <w:rsid w:val="00246A5B"/>
    <w:rsid w:val="00246DBD"/>
    <w:rsid w:val="00247182"/>
    <w:rsid w:val="0025194A"/>
    <w:rsid w:val="00251C72"/>
    <w:rsid w:val="0025200D"/>
    <w:rsid w:val="00254B03"/>
    <w:rsid w:val="002575D1"/>
    <w:rsid w:val="00257F8A"/>
    <w:rsid w:val="00260C5E"/>
    <w:rsid w:val="00261142"/>
    <w:rsid w:val="002616AA"/>
    <w:rsid w:val="002623E2"/>
    <w:rsid w:val="00263148"/>
    <w:rsid w:val="00263575"/>
    <w:rsid w:val="0026366B"/>
    <w:rsid w:val="0026517C"/>
    <w:rsid w:val="00265194"/>
    <w:rsid w:val="0026542C"/>
    <w:rsid w:val="0026556B"/>
    <w:rsid w:val="002657DE"/>
    <w:rsid w:val="00265FA6"/>
    <w:rsid w:val="00266FA2"/>
    <w:rsid w:val="00267103"/>
    <w:rsid w:val="00267461"/>
    <w:rsid w:val="002717E1"/>
    <w:rsid w:val="00272FCE"/>
    <w:rsid w:val="002732FF"/>
    <w:rsid w:val="002737E3"/>
    <w:rsid w:val="002750A5"/>
    <w:rsid w:val="0027521B"/>
    <w:rsid w:val="0027528D"/>
    <w:rsid w:val="00275485"/>
    <w:rsid w:val="00275FAD"/>
    <w:rsid w:val="0027666C"/>
    <w:rsid w:val="00276804"/>
    <w:rsid w:val="002774BD"/>
    <w:rsid w:val="002805EE"/>
    <w:rsid w:val="00280812"/>
    <w:rsid w:val="0028104F"/>
    <w:rsid w:val="00281D49"/>
    <w:rsid w:val="002828C2"/>
    <w:rsid w:val="002830A2"/>
    <w:rsid w:val="00283C7E"/>
    <w:rsid w:val="00283D39"/>
    <w:rsid w:val="00285116"/>
    <w:rsid w:val="0028622E"/>
    <w:rsid w:val="00286A00"/>
    <w:rsid w:val="00286E40"/>
    <w:rsid w:val="0028773E"/>
    <w:rsid w:val="00290E61"/>
    <w:rsid w:val="00291079"/>
    <w:rsid w:val="00294287"/>
    <w:rsid w:val="00294361"/>
    <w:rsid w:val="00294969"/>
    <w:rsid w:val="002959FD"/>
    <w:rsid w:val="00295A1D"/>
    <w:rsid w:val="00296B9E"/>
    <w:rsid w:val="002972C1"/>
    <w:rsid w:val="00297F0D"/>
    <w:rsid w:val="002A0FE8"/>
    <w:rsid w:val="002A1A83"/>
    <w:rsid w:val="002A32CE"/>
    <w:rsid w:val="002A36E5"/>
    <w:rsid w:val="002A5F86"/>
    <w:rsid w:val="002A61BA"/>
    <w:rsid w:val="002A7253"/>
    <w:rsid w:val="002B0270"/>
    <w:rsid w:val="002B12FE"/>
    <w:rsid w:val="002B1A1F"/>
    <w:rsid w:val="002B2183"/>
    <w:rsid w:val="002B23A2"/>
    <w:rsid w:val="002B2E7E"/>
    <w:rsid w:val="002B360A"/>
    <w:rsid w:val="002B38F3"/>
    <w:rsid w:val="002B3C03"/>
    <w:rsid w:val="002B4C1A"/>
    <w:rsid w:val="002B504C"/>
    <w:rsid w:val="002B5248"/>
    <w:rsid w:val="002B5D0D"/>
    <w:rsid w:val="002B5E7D"/>
    <w:rsid w:val="002C08FA"/>
    <w:rsid w:val="002C1057"/>
    <w:rsid w:val="002C1A19"/>
    <w:rsid w:val="002C1B93"/>
    <w:rsid w:val="002C1EA0"/>
    <w:rsid w:val="002C20E7"/>
    <w:rsid w:val="002C2A43"/>
    <w:rsid w:val="002C34E7"/>
    <w:rsid w:val="002C3E94"/>
    <w:rsid w:val="002C43CE"/>
    <w:rsid w:val="002C4409"/>
    <w:rsid w:val="002C4613"/>
    <w:rsid w:val="002C49DB"/>
    <w:rsid w:val="002C5108"/>
    <w:rsid w:val="002C5B6A"/>
    <w:rsid w:val="002C6020"/>
    <w:rsid w:val="002C6DA9"/>
    <w:rsid w:val="002C6F0D"/>
    <w:rsid w:val="002C765A"/>
    <w:rsid w:val="002D0164"/>
    <w:rsid w:val="002D11A5"/>
    <w:rsid w:val="002D2239"/>
    <w:rsid w:val="002D26F8"/>
    <w:rsid w:val="002D3104"/>
    <w:rsid w:val="002D385A"/>
    <w:rsid w:val="002D3ED3"/>
    <w:rsid w:val="002D42E4"/>
    <w:rsid w:val="002D5D95"/>
    <w:rsid w:val="002D5EC9"/>
    <w:rsid w:val="002D62CA"/>
    <w:rsid w:val="002D68D8"/>
    <w:rsid w:val="002D6989"/>
    <w:rsid w:val="002D6D14"/>
    <w:rsid w:val="002D7174"/>
    <w:rsid w:val="002D73FD"/>
    <w:rsid w:val="002D7A86"/>
    <w:rsid w:val="002E009A"/>
    <w:rsid w:val="002E11E0"/>
    <w:rsid w:val="002E208E"/>
    <w:rsid w:val="002E224C"/>
    <w:rsid w:val="002E31CA"/>
    <w:rsid w:val="002E339D"/>
    <w:rsid w:val="002E49F4"/>
    <w:rsid w:val="002E5AE7"/>
    <w:rsid w:val="002E6A93"/>
    <w:rsid w:val="002E70B2"/>
    <w:rsid w:val="002E7F50"/>
    <w:rsid w:val="002F07FE"/>
    <w:rsid w:val="002F128D"/>
    <w:rsid w:val="002F1469"/>
    <w:rsid w:val="002F1484"/>
    <w:rsid w:val="002F2141"/>
    <w:rsid w:val="002F2186"/>
    <w:rsid w:val="002F21B0"/>
    <w:rsid w:val="002F2656"/>
    <w:rsid w:val="002F2E5E"/>
    <w:rsid w:val="002F41E9"/>
    <w:rsid w:val="002F424A"/>
    <w:rsid w:val="002F4BA4"/>
    <w:rsid w:val="002F7029"/>
    <w:rsid w:val="002F72F1"/>
    <w:rsid w:val="002F7A1C"/>
    <w:rsid w:val="002F7E45"/>
    <w:rsid w:val="0030117F"/>
    <w:rsid w:val="0030207B"/>
    <w:rsid w:val="00302811"/>
    <w:rsid w:val="003029E5"/>
    <w:rsid w:val="00304D05"/>
    <w:rsid w:val="00304F00"/>
    <w:rsid w:val="00305846"/>
    <w:rsid w:val="00305AE1"/>
    <w:rsid w:val="00306035"/>
    <w:rsid w:val="00306340"/>
    <w:rsid w:val="00306BEE"/>
    <w:rsid w:val="00306EB4"/>
    <w:rsid w:val="00307732"/>
    <w:rsid w:val="00307D80"/>
    <w:rsid w:val="003124F3"/>
    <w:rsid w:val="00312618"/>
    <w:rsid w:val="00312B6E"/>
    <w:rsid w:val="00312B8A"/>
    <w:rsid w:val="00312D6E"/>
    <w:rsid w:val="003130D4"/>
    <w:rsid w:val="0031350A"/>
    <w:rsid w:val="00313798"/>
    <w:rsid w:val="00313F0F"/>
    <w:rsid w:val="00314137"/>
    <w:rsid w:val="00314B70"/>
    <w:rsid w:val="00314E74"/>
    <w:rsid w:val="00314F90"/>
    <w:rsid w:val="00315699"/>
    <w:rsid w:val="00316358"/>
    <w:rsid w:val="003166E5"/>
    <w:rsid w:val="00316C68"/>
    <w:rsid w:val="00317CE4"/>
    <w:rsid w:val="0032112B"/>
    <w:rsid w:val="0032113E"/>
    <w:rsid w:val="00321787"/>
    <w:rsid w:val="003218D5"/>
    <w:rsid w:val="00321933"/>
    <w:rsid w:val="00322D2D"/>
    <w:rsid w:val="00323886"/>
    <w:rsid w:val="00323DC6"/>
    <w:rsid w:val="00324478"/>
    <w:rsid w:val="00325732"/>
    <w:rsid w:val="00325911"/>
    <w:rsid w:val="0032595D"/>
    <w:rsid w:val="00325B71"/>
    <w:rsid w:val="00325EAE"/>
    <w:rsid w:val="003268B0"/>
    <w:rsid w:val="003275D3"/>
    <w:rsid w:val="00327E64"/>
    <w:rsid w:val="00330457"/>
    <w:rsid w:val="0033065F"/>
    <w:rsid w:val="003324EE"/>
    <w:rsid w:val="00332616"/>
    <w:rsid w:val="00332E50"/>
    <w:rsid w:val="0033306A"/>
    <w:rsid w:val="003335F5"/>
    <w:rsid w:val="00335114"/>
    <w:rsid w:val="00335420"/>
    <w:rsid w:val="00336C11"/>
    <w:rsid w:val="00337C8A"/>
    <w:rsid w:val="00337F3C"/>
    <w:rsid w:val="00340263"/>
    <w:rsid w:val="00340724"/>
    <w:rsid w:val="0034092B"/>
    <w:rsid w:val="00340B8F"/>
    <w:rsid w:val="0034277B"/>
    <w:rsid w:val="00342A40"/>
    <w:rsid w:val="00343048"/>
    <w:rsid w:val="00343411"/>
    <w:rsid w:val="003437B7"/>
    <w:rsid w:val="00343920"/>
    <w:rsid w:val="003441B2"/>
    <w:rsid w:val="003445E1"/>
    <w:rsid w:val="00344897"/>
    <w:rsid w:val="00344AFE"/>
    <w:rsid w:val="00344C44"/>
    <w:rsid w:val="0034514B"/>
    <w:rsid w:val="00345C89"/>
    <w:rsid w:val="003472FE"/>
    <w:rsid w:val="00347768"/>
    <w:rsid w:val="0035051C"/>
    <w:rsid w:val="00350604"/>
    <w:rsid w:val="00350D01"/>
    <w:rsid w:val="00350E65"/>
    <w:rsid w:val="0035270B"/>
    <w:rsid w:val="003527A7"/>
    <w:rsid w:val="00353E1B"/>
    <w:rsid w:val="00354023"/>
    <w:rsid w:val="0035472A"/>
    <w:rsid w:val="00355044"/>
    <w:rsid w:val="00355846"/>
    <w:rsid w:val="003560DE"/>
    <w:rsid w:val="00360FE9"/>
    <w:rsid w:val="00361B2B"/>
    <w:rsid w:val="003627C9"/>
    <w:rsid w:val="00362B81"/>
    <w:rsid w:val="00363592"/>
    <w:rsid w:val="003637B5"/>
    <w:rsid w:val="003639F9"/>
    <w:rsid w:val="00363DDD"/>
    <w:rsid w:val="0036439F"/>
    <w:rsid w:val="00364EAC"/>
    <w:rsid w:val="003655A3"/>
    <w:rsid w:val="0036599B"/>
    <w:rsid w:val="00365C29"/>
    <w:rsid w:val="00366885"/>
    <w:rsid w:val="0036697F"/>
    <w:rsid w:val="00366B5A"/>
    <w:rsid w:val="00367A35"/>
    <w:rsid w:val="00367D99"/>
    <w:rsid w:val="0037032D"/>
    <w:rsid w:val="00370C8C"/>
    <w:rsid w:val="003714C0"/>
    <w:rsid w:val="00372E0C"/>
    <w:rsid w:val="0037360C"/>
    <w:rsid w:val="00373B13"/>
    <w:rsid w:val="00374E57"/>
    <w:rsid w:val="00374F4E"/>
    <w:rsid w:val="0037600E"/>
    <w:rsid w:val="00376D39"/>
    <w:rsid w:val="00377E6C"/>
    <w:rsid w:val="003803BA"/>
    <w:rsid w:val="00382C6E"/>
    <w:rsid w:val="0038457C"/>
    <w:rsid w:val="00384980"/>
    <w:rsid w:val="0038510B"/>
    <w:rsid w:val="00390DAE"/>
    <w:rsid w:val="00390F26"/>
    <w:rsid w:val="003918D1"/>
    <w:rsid w:val="00391A71"/>
    <w:rsid w:val="0039310B"/>
    <w:rsid w:val="00393116"/>
    <w:rsid w:val="00393C22"/>
    <w:rsid w:val="003941AA"/>
    <w:rsid w:val="003944D7"/>
    <w:rsid w:val="00394EBE"/>
    <w:rsid w:val="003954C2"/>
    <w:rsid w:val="00395749"/>
    <w:rsid w:val="00395EDC"/>
    <w:rsid w:val="00395F8B"/>
    <w:rsid w:val="00396804"/>
    <w:rsid w:val="00396829"/>
    <w:rsid w:val="00396CAC"/>
    <w:rsid w:val="003979BE"/>
    <w:rsid w:val="00397E0A"/>
    <w:rsid w:val="00397EAC"/>
    <w:rsid w:val="003A0104"/>
    <w:rsid w:val="003A0633"/>
    <w:rsid w:val="003A089A"/>
    <w:rsid w:val="003A160B"/>
    <w:rsid w:val="003A2415"/>
    <w:rsid w:val="003A305B"/>
    <w:rsid w:val="003A3173"/>
    <w:rsid w:val="003A360D"/>
    <w:rsid w:val="003A4325"/>
    <w:rsid w:val="003A4F21"/>
    <w:rsid w:val="003A5072"/>
    <w:rsid w:val="003A547B"/>
    <w:rsid w:val="003A62E5"/>
    <w:rsid w:val="003A6489"/>
    <w:rsid w:val="003A6955"/>
    <w:rsid w:val="003A6CC5"/>
    <w:rsid w:val="003A6F12"/>
    <w:rsid w:val="003A774C"/>
    <w:rsid w:val="003A789C"/>
    <w:rsid w:val="003A7AD4"/>
    <w:rsid w:val="003A7F28"/>
    <w:rsid w:val="003B0C50"/>
    <w:rsid w:val="003B0D40"/>
    <w:rsid w:val="003B0F53"/>
    <w:rsid w:val="003B123B"/>
    <w:rsid w:val="003B1696"/>
    <w:rsid w:val="003B1950"/>
    <w:rsid w:val="003B1B3C"/>
    <w:rsid w:val="003B29A7"/>
    <w:rsid w:val="003B2C68"/>
    <w:rsid w:val="003B4C67"/>
    <w:rsid w:val="003B55C3"/>
    <w:rsid w:val="003B5F82"/>
    <w:rsid w:val="003B6346"/>
    <w:rsid w:val="003B6C39"/>
    <w:rsid w:val="003B7AE9"/>
    <w:rsid w:val="003B7AF3"/>
    <w:rsid w:val="003C0015"/>
    <w:rsid w:val="003C097D"/>
    <w:rsid w:val="003C17AF"/>
    <w:rsid w:val="003C1F16"/>
    <w:rsid w:val="003C2C87"/>
    <w:rsid w:val="003C3064"/>
    <w:rsid w:val="003C32DD"/>
    <w:rsid w:val="003C346F"/>
    <w:rsid w:val="003C3503"/>
    <w:rsid w:val="003C4552"/>
    <w:rsid w:val="003C4D6C"/>
    <w:rsid w:val="003C4FE9"/>
    <w:rsid w:val="003C55E0"/>
    <w:rsid w:val="003C56C8"/>
    <w:rsid w:val="003C5B50"/>
    <w:rsid w:val="003C62D4"/>
    <w:rsid w:val="003C6898"/>
    <w:rsid w:val="003C6B06"/>
    <w:rsid w:val="003C6EDF"/>
    <w:rsid w:val="003C77EE"/>
    <w:rsid w:val="003D00E5"/>
    <w:rsid w:val="003D0BAE"/>
    <w:rsid w:val="003D0BCE"/>
    <w:rsid w:val="003D10D1"/>
    <w:rsid w:val="003D14AD"/>
    <w:rsid w:val="003D155E"/>
    <w:rsid w:val="003D20E5"/>
    <w:rsid w:val="003D2373"/>
    <w:rsid w:val="003D27BC"/>
    <w:rsid w:val="003D38CD"/>
    <w:rsid w:val="003D3D36"/>
    <w:rsid w:val="003D3E78"/>
    <w:rsid w:val="003D4041"/>
    <w:rsid w:val="003D500D"/>
    <w:rsid w:val="003D5741"/>
    <w:rsid w:val="003D5C10"/>
    <w:rsid w:val="003D5DD4"/>
    <w:rsid w:val="003D6C3D"/>
    <w:rsid w:val="003E038F"/>
    <w:rsid w:val="003E0752"/>
    <w:rsid w:val="003E0D23"/>
    <w:rsid w:val="003E17C5"/>
    <w:rsid w:val="003E2ED6"/>
    <w:rsid w:val="003E2EF3"/>
    <w:rsid w:val="003E39CB"/>
    <w:rsid w:val="003E3DC1"/>
    <w:rsid w:val="003E4677"/>
    <w:rsid w:val="003E4D92"/>
    <w:rsid w:val="003E501F"/>
    <w:rsid w:val="003E51CA"/>
    <w:rsid w:val="003E5F7E"/>
    <w:rsid w:val="003E6D96"/>
    <w:rsid w:val="003E777B"/>
    <w:rsid w:val="003F0870"/>
    <w:rsid w:val="003F12FE"/>
    <w:rsid w:val="003F1524"/>
    <w:rsid w:val="003F181D"/>
    <w:rsid w:val="003F1AFD"/>
    <w:rsid w:val="003F2138"/>
    <w:rsid w:val="003F22F5"/>
    <w:rsid w:val="003F2EDA"/>
    <w:rsid w:val="003F333C"/>
    <w:rsid w:val="003F3A20"/>
    <w:rsid w:val="003F492A"/>
    <w:rsid w:val="003F4AA3"/>
    <w:rsid w:val="003F510D"/>
    <w:rsid w:val="003F564F"/>
    <w:rsid w:val="003F5ADC"/>
    <w:rsid w:val="003F5B58"/>
    <w:rsid w:val="003F65EC"/>
    <w:rsid w:val="003F6712"/>
    <w:rsid w:val="003F70DF"/>
    <w:rsid w:val="003F798C"/>
    <w:rsid w:val="004008DF"/>
    <w:rsid w:val="00401001"/>
    <w:rsid w:val="00401D34"/>
    <w:rsid w:val="004020C6"/>
    <w:rsid w:val="004022F7"/>
    <w:rsid w:val="00402366"/>
    <w:rsid w:val="00402719"/>
    <w:rsid w:val="00402F31"/>
    <w:rsid w:val="00403350"/>
    <w:rsid w:val="00403981"/>
    <w:rsid w:val="004042B4"/>
    <w:rsid w:val="00405718"/>
    <w:rsid w:val="004063DF"/>
    <w:rsid w:val="00406BA1"/>
    <w:rsid w:val="00407067"/>
    <w:rsid w:val="0041110C"/>
    <w:rsid w:val="00411404"/>
    <w:rsid w:val="00411721"/>
    <w:rsid w:val="004117A7"/>
    <w:rsid w:val="00411AD1"/>
    <w:rsid w:val="00411AFF"/>
    <w:rsid w:val="004125D4"/>
    <w:rsid w:val="00412CBD"/>
    <w:rsid w:val="004131C1"/>
    <w:rsid w:val="00413492"/>
    <w:rsid w:val="00414330"/>
    <w:rsid w:val="0041462E"/>
    <w:rsid w:val="004146B7"/>
    <w:rsid w:val="004150E3"/>
    <w:rsid w:val="0041563B"/>
    <w:rsid w:val="004163F3"/>
    <w:rsid w:val="0041654D"/>
    <w:rsid w:val="004170DA"/>
    <w:rsid w:val="00417F83"/>
    <w:rsid w:val="00420646"/>
    <w:rsid w:val="0042146A"/>
    <w:rsid w:val="00421934"/>
    <w:rsid w:val="00421D7F"/>
    <w:rsid w:val="00421FD1"/>
    <w:rsid w:val="0042206E"/>
    <w:rsid w:val="0042213D"/>
    <w:rsid w:val="00422AB6"/>
    <w:rsid w:val="0042423E"/>
    <w:rsid w:val="004250B2"/>
    <w:rsid w:val="00425C59"/>
    <w:rsid w:val="00425CA1"/>
    <w:rsid w:val="00426CF9"/>
    <w:rsid w:val="00426DF9"/>
    <w:rsid w:val="00426EAA"/>
    <w:rsid w:val="00426FF2"/>
    <w:rsid w:val="0042754D"/>
    <w:rsid w:val="004275D5"/>
    <w:rsid w:val="00431144"/>
    <w:rsid w:val="00432243"/>
    <w:rsid w:val="00432533"/>
    <w:rsid w:val="00433105"/>
    <w:rsid w:val="004331B0"/>
    <w:rsid w:val="00434A60"/>
    <w:rsid w:val="00434B2F"/>
    <w:rsid w:val="004355E3"/>
    <w:rsid w:val="00435BA4"/>
    <w:rsid w:val="00435FE8"/>
    <w:rsid w:val="0043634C"/>
    <w:rsid w:val="004406C7"/>
    <w:rsid w:val="00440CF6"/>
    <w:rsid w:val="00441A2D"/>
    <w:rsid w:val="004427BB"/>
    <w:rsid w:val="00442D4B"/>
    <w:rsid w:val="0044354C"/>
    <w:rsid w:val="004448FC"/>
    <w:rsid w:val="0044511F"/>
    <w:rsid w:val="0044578B"/>
    <w:rsid w:val="00445F5A"/>
    <w:rsid w:val="00446205"/>
    <w:rsid w:val="00446A9E"/>
    <w:rsid w:val="0044712C"/>
    <w:rsid w:val="0044787F"/>
    <w:rsid w:val="00450391"/>
    <w:rsid w:val="0045053C"/>
    <w:rsid w:val="00451069"/>
    <w:rsid w:val="00451180"/>
    <w:rsid w:val="00451255"/>
    <w:rsid w:val="0045242F"/>
    <w:rsid w:val="004527E3"/>
    <w:rsid w:val="00453DF3"/>
    <w:rsid w:val="00453E98"/>
    <w:rsid w:val="00455450"/>
    <w:rsid w:val="004568CC"/>
    <w:rsid w:val="00456A37"/>
    <w:rsid w:val="004578DC"/>
    <w:rsid w:val="00457D0D"/>
    <w:rsid w:val="0046057E"/>
    <w:rsid w:val="0046059A"/>
    <w:rsid w:val="0046086C"/>
    <w:rsid w:val="00462A18"/>
    <w:rsid w:val="00462D9C"/>
    <w:rsid w:val="00462E64"/>
    <w:rsid w:val="004642F9"/>
    <w:rsid w:val="004645AB"/>
    <w:rsid w:val="004654D7"/>
    <w:rsid w:val="00465A17"/>
    <w:rsid w:val="00465C2F"/>
    <w:rsid w:val="0046685E"/>
    <w:rsid w:val="00466949"/>
    <w:rsid w:val="004674D9"/>
    <w:rsid w:val="00470C40"/>
    <w:rsid w:val="00472538"/>
    <w:rsid w:val="00472E42"/>
    <w:rsid w:val="00472EC5"/>
    <w:rsid w:val="004735E0"/>
    <w:rsid w:val="00473E33"/>
    <w:rsid w:val="004744EA"/>
    <w:rsid w:val="00474863"/>
    <w:rsid w:val="00475220"/>
    <w:rsid w:val="004753A9"/>
    <w:rsid w:val="004768CF"/>
    <w:rsid w:val="004776B1"/>
    <w:rsid w:val="00477F4D"/>
    <w:rsid w:val="004800CE"/>
    <w:rsid w:val="004804A7"/>
    <w:rsid w:val="0048050C"/>
    <w:rsid w:val="00481475"/>
    <w:rsid w:val="004814BC"/>
    <w:rsid w:val="00483789"/>
    <w:rsid w:val="004837E6"/>
    <w:rsid w:val="004840A9"/>
    <w:rsid w:val="004847F8"/>
    <w:rsid w:val="00484F89"/>
    <w:rsid w:val="00485CD0"/>
    <w:rsid w:val="00491E58"/>
    <w:rsid w:val="0049236B"/>
    <w:rsid w:val="00494173"/>
    <w:rsid w:val="00494743"/>
    <w:rsid w:val="00495025"/>
    <w:rsid w:val="0049592A"/>
    <w:rsid w:val="004961B9"/>
    <w:rsid w:val="00497329"/>
    <w:rsid w:val="00497694"/>
    <w:rsid w:val="004A1224"/>
    <w:rsid w:val="004A1E80"/>
    <w:rsid w:val="004A263A"/>
    <w:rsid w:val="004A3441"/>
    <w:rsid w:val="004A3737"/>
    <w:rsid w:val="004A3D9F"/>
    <w:rsid w:val="004A4A8F"/>
    <w:rsid w:val="004A4B66"/>
    <w:rsid w:val="004A4BEB"/>
    <w:rsid w:val="004A6D4D"/>
    <w:rsid w:val="004A6F2F"/>
    <w:rsid w:val="004A796F"/>
    <w:rsid w:val="004B0F25"/>
    <w:rsid w:val="004B18BE"/>
    <w:rsid w:val="004B1B30"/>
    <w:rsid w:val="004B20EF"/>
    <w:rsid w:val="004B2C9C"/>
    <w:rsid w:val="004B3132"/>
    <w:rsid w:val="004B3CA5"/>
    <w:rsid w:val="004B46AD"/>
    <w:rsid w:val="004B4892"/>
    <w:rsid w:val="004B4DDC"/>
    <w:rsid w:val="004B4FDF"/>
    <w:rsid w:val="004B550E"/>
    <w:rsid w:val="004B5910"/>
    <w:rsid w:val="004B59D8"/>
    <w:rsid w:val="004B5DA3"/>
    <w:rsid w:val="004B6C6E"/>
    <w:rsid w:val="004C0F17"/>
    <w:rsid w:val="004C1778"/>
    <w:rsid w:val="004C39BB"/>
    <w:rsid w:val="004C3C90"/>
    <w:rsid w:val="004C400C"/>
    <w:rsid w:val="004C5351"/>
    <w:rsid w:val="004C6B7E"/>
    <w:rsid w:val="004C6CAD"/>
    <w:rsid w:val="004C6F4A"/>
    <w:rsid w:val="004C71AF"/>
    <w:rsid w:val="004C7DD2"/>
    <w:rsid w:val="004C7E36"/>
    <w:rsid w:val="004D1694"/>
    <w:rsid w:val="004D1BA9"/>
    <w:rsid w:val="004D1E59"/>
    <w:rsid w:val="004D213B"/>
    <w:rsid w:val="004D2D9B"/>
    <w:rsid w:val="004D3CD8"/>
    <w:rsid w:val="004D44E2"/>
    <w:rsid w:val="004D4A65"/>
    <w:rsid w:val="004D683E"/>
    <w:rsid w:val="004D6A2B"/>
    <w:rsid w:val="004D6A5C"/>
    <w:rsid w:val="004D7654"/>
    <w:rsid w:val="004D7B85"/>
    <w:rsid w:val="004E0242"/>
    <w:rsid w:val="004E0FD0"/>
    <w:rsid w:val="004E16DF"/>
    <w:rsid w:val="004E215E"/>
    <w:rsid w:val="004E2619"/>
    <w:rsid w:val="004E2B04"/>
    <w:rsid w:val="004E48B9"/>
    <w:rsid w:val="004E4EA1"/>
    <w:rsid w:val="004E5826"/>
    <w:rsid w:val="004E5F5B"/>
    <w:rsid w:val="004E6557"/>
    <w:rsid w:val="004E7D62"/>
    <w:rsid w:val="004F0331"/>
    <w:rsid w:val="004F03C1"/>
    <w:rsid w:val="004F0A19"/>
    <w:rsid w:val="004F0B48"/>
    <w:rsid w:val="004F0BD1"/>
    <w:rsid w:val="004F1AD0"/>
    <w:rsid w:val="004F3524"/>
    <w:rsid w:val="004F3F45"/>
    <w:rsid w:val="004F453E"/>
    <w:rsid w:val="004F4F89"/>
    <w:rsid w:val="004F4F99"/>
    <w:rsid w:val="004F5308"/>
    <w:rsid w:val="004F6986"/>
    <w:rsid w:val="004F6D5E"/>
    <w:rsid w:val="004F71C3"/>
    <w:rsid w:val="004F74E3"/>
    <w:rsid w:val="004F752F"/>
    <w:rsid w:val="004F76F8"/>
    <w:rsid w:val="004F7A9F"/>
    <w:rsid w:val="004F7FC6"/>
    <w:rsid w:val="005002F3"/>
    <w:rsid w:val="0050071D"/>
    <w:rsid w:val="00501003"/>
    <w:rsid w:val="005016BD"/>
    <w:rsid w:val="00501924"/>
    <w:rsid w:val="00503114"/>
    <w:rsid w:val="00503275"/>
    <w:rsid w:val="00503483"/>
    <w:rsid w:val="0050374F"/>
    <w:rsid w:val="00503A26"/>
    <w:rsid w:val="00503FD8"/>
    <w:rsid w:val="005062C0"/>
    <w:rsid w:val="005069D9"/>
    <w:rsid w:val="00507498"/>
    <w:rsid w:val="005077E7"/>
    <w:rsid w:val="005103D6"/>
    <w:rsid w:val="00510705"/>
    <w:rsid w:val="00511F6F"/>
    <w:rsid w:val="00512631"/>
    <w:rsid w:val="005129F4"/>
    <w:rsid w:val="00513F10"/>
    <w:rsid w:val="00514503"/>
    <w:rsid w:val="00514B04"/>
    <w:rsid w:val="00515A7B"/>
    <w:rsid w:val="00515E51"/>
    <w:rsid w:val="005212AA"/>
    <w:rsid w:val="005215A6"/>
    <w:rsid w:val="00521897"/>
    <w:rsid w:val="00521C2F"/>
    <w:rsid w:val="00521CF6"/>
    <w:rsid w:val="00523232"/>
    <w:rsid w:val="00523CDA"/>
    <w:rsid w:val="0052640D"/>
    <w:rsid w:val="00530435"/>
    <w:rsid w:val="00530DA7"/>
    <w:rsid w:val="00530EFF"/>
    <w:rsid w:val="00531A6F"/>
    <w:rsid w:val="00531E45"/>
    <w:rsid w:val="005336A9"/>
    <w:rsid w:val="00533E6B"/>
    <w:rsid w:val="00535A6F"/>
    <w:rsid w:val="00540F89"/>
    <w:rsid w:val="0054281F"/>
    <w:rsid w:val="00542A41"/>
    <w:rsid w:val="00543153"/>
    <w:rsid w:val="00544152"/>
    <w:rsid w:val="005454B0"/>
    <w:rsid w:val="0054579A"/>
    <w:rsid w:val="00545929"/>
    <w:rsid w:val="00545C1D"/>
    <w:rsid w:val="00547379"/>
    <w:rsid w:val="0054782C"/>
    <w:rsid w:val="00547891"/>
    <w:rsid w:val="0054790D"/>
    <w:rsid w:val="00547DF7"/>
    <w:rsid w:val="0055230F"/>
    <w:rsid w:val="00552A04"/>
    <w:rsid w:val="00553CBA"/>
    <w:rsid w:val="00554260"/>
    <w:rsid w:val="00554F97"/>
    <w:rsid w:val="00555638"/>
    <w:rsid w:val="005557BA"/>
    <w:rsid w:val="005559F4"/>
    <w:rsid w:val="00557A95"/>
    <w:rsid w:val="00561893"/>
    <w:rsid w:val="00561E77"/>
    <w:rsid w:val="0056200E"/>
    <w:rsid w:val="00562584"/>
    <w:rsid w:val="005628B6"/>
    <w:rsid w:val="00562D9D"/>
    <w:rsid w:val="00564CA4"/>
    <w:rsid w:val="00564F95"/>
    <w:rsid w:val="00565BCC"/>
    <w:rsid w:val="00566BFB"/>
    <w:rsid w:val="00566E59"/>
    <w:rsid w:val="005670E8"/>
    <w:rsid w:val="005675CC"/>
    <w:rsid w:val="005679EC"/>
    <w:rsid w:val="00567C72"/>
    <w:rsid w:val="00567D44"/>
    <w:rsid w:val="00570979"/>
    <w:rsid w:val="00571602"/>
    <w:rsid w:val="005718C0"/>
    <w:rsid w:val="0057227F"/>
    <w:rsid w:val="00572F98"/>
    <w:rsid w:val="0057325C"/>
    <w:rsid w:val="00573915"/>
    <w:rsid w:val="0057460D"/>
    <w:rsid w:val="00574818"/>
    <w:rsid w:val="005755BD"/>
    <w:rsid w:val="005774BC"/>
    <w:rsid w:val="00577BF6"/>
    <w:rsid w:val="00577F41"/>
    <w:rsid w:val="0058026E"/>
    <w:rsid w:val="00580408"/>
    <w:rsid w:val="00580532"/>
    <w:rsid w:val="00580550"/>
    <w:rsid w:val="005810B0"/>
    <w:rsid w:val="005811A9"/>
    <w:rsid w:val="00581F06"/>
    <w:rsid w:val="005821CF"/>
    <w:rsid w:val="005824D3"/>
    <w:rsid w:val="00582564"/>
    <w:rsid w:val="00584193"/>
    <w:rsid w:val="0058514C"/>
    <w:rsid w:val="005853B5"/>
    <w:rsid w:val="005860C6"/>
    <w:rsid w:val="00586319"/>
    <w:rsid w:val="005863CE"/>
    <w:rsid w:val="005869A3"/>
    <w:rsid w:val="00586A45"/>
    <w:rsid w:val="00591132"/>
    <w:rsid w:val="00591B14"/>
    <w:rsid w:val="00591C8A"/>
    <w:rsid w:val="0059245F"/>
    <w:rsid w:val="0059299D"/>
    <w:rsid w:val="00593993"/>
    <w:rsid w:val="00594BB1"/>
    <w:rsid w:val="00594DE4"/>
    <w:rsid w:val="005959C5"/>
    <w:rsid w:val="00595D6B"/>
    <w:rsid w:val="00596484"/>
    <w:rsid w:val="005979B7"/>
    <w:rsid w:val="00597A2A"/>
    <w:rsid w:val="005A02EC"/>
    <w:rsid w:val="005A0450"/>
    <w:rsid w:val="005A0E8A"/>
    <w:rsid w:val="005A106E"/>
    <w:rsid w:val="005A212D"/>
    <w:rsid w:val="005A2244"/>
    <w:rsid w:val="005A2705"/>
    <w:rsid w:val="005A2E43"/>
    <w:rsid w:val="005A351A"/>
    <w:rsid w:val="005A37A7"/>
    <w:rsid w:val="005A403D"/>
    <w:rsid w:val="005A47C1"/>
    <w:rsid w:val="005A4DD7"/>
    <w:rsid w:val="005A6AC3"/>
    <w:rsid w:val="005A6E8C"/>
    <w:rsid w:val="005A70A2"/>
    <w:rsid w:val="005A76DB"/>
    <w:rsid w:val="005A7C66"/>
    <w:rsid w:val="005B14C1"/>
    <w:rsid w:val="005B17D1"/>
    <w:rsid w:val="005B19A0"/>
    <w:rsid w:val="005B2092"/>
    <w:rsid w:val="005B2AE2"/>
    <w:rsid w:val="005B446F"/>
    <w:rsid w:val="005B6074"/>
    <w:rsid w:val="005B6B18"/>
    <w:rsid w:val="005B7131"/>
    <w:rsid w:val="005B71AB"/>
    <w:rsid w:val="005B7220"/>
    <w:rsid w:val="005B730E"/>
    <w:rsid w:val="005B7809"/>
    <w:rsid w:val="005B798F"/>
    <w:rsid w:val="005B7A93"/>
    <w:rsid w:val="005B7D14"/>
    <w:rsid w:val="005B7F54"/>
    <w:rsid w:val="005B7FE6"/>
    <w:rsid w:val="005C09C5"/>
    <w:rsid w:val="005C09D8"/>
    <w:rsid w:val="005C0E3F"/>
    <w:rsid w:val="005C1209"/>
    <w:rsid w:val="005C1B3E"/>
    <w:rsid w:val="005C21C7"/>
    <w:rsid w:val="005C23B8"/>
    <w:rsid w:val="005C2640"/>
    <w:rsid w:val="005C2A18"/>
    <w:rsid w:val="005C35F7"/>
    <w:rsid w:val="005C37ED"/>
    <w:rsid w:val="005C55FD"/>
    <w:rsid w:val="005C590F"/>
    <w:rsid w:val="005C5EB8"/>
    <w:rsid w:val="005C63C9"/>
    <w:rsid w:val="005C653C"/>
    <w:rsid w:val="005C66B8"/>
    <w:rsid w:val="005C76AD"/>
    <w:rsid w:val="005C7BB3"/>
    <w:rsid w:val="005D0473"/>
    <w:rsid w:val="005D2999"/>
    <w:rsid w:val="005D29D3"/>
    <w:rsid w:val="005D2E99"/>
    <w:rsid w:val="005D3132"/>
    <w:rsid w:val="005D3738"/>
    <w:rsid w:val="005D4A0A"/>
    <w:rsid w:val="005D4B30"/>
    <w:rsid w:val="005D52EB"/>
    <w:rsid w:val="005D5683"/>
    <w:rsid w:val="005D58F1"/>
    <w:rsid w:val="005D5BFF"/>
    <w:rsid w:val="005D5E22"/>
    <w:rsid w:val="005D5FED"/>
    <w:rsid w:val="005D6A18"/>
    <w:rsid w:val="005D7C10"/>
    <w:rsid w:val="005E035A"/>
    <w:rsid w:val="005E03CC"/>
    <w:rsid w:val="005E0AD1"/>
    <w:rsid w:val="005E0E8D"/>
    <w:rsid w:val="005E1583"/>
    <w:rsid w:val="005E1B46"/>
    <w:rsid w:val="005E252F"/>
    <w:rsid w:val="005E2D17"/>
    <w:rsid w:val="005E2DE5"/>
    <w:rsid w:val="005E3CBD"/>
    <w:rsid w:val="005E4C25"/>
    <w:rsid w:val="005E4F87"/>
    <w:rsid w:val="005E63CF"/>
    <w:rsid w:val="005E66CA"/>
    <w:rsid w:val="005E71FA"/>
    <w:rsid w:val="005E7731"/>
    <w:rsid w:val="005F0260"/>
    <w:rsid w:val="005F18E8"/>
    <w:rsid w:val="005F1A87"/>
    <w:rsid w:val="005F1C2B"/>
    <w:rsid w:val="005F2CDE"/>
    <w:rsid w:val="005F353C"/>
    <w:rsid w:val="005F3E22"/>
    <w:rsid w:val="005F46E8"/>
    <w:rsid w:val="005F47D3"/>
    <w:rsid w:val="005F5A7F"/>
    <w:rsid w:val="005F7035"/>
    <w:rsid w:val="005F7F69"/>
    <w:rsid w:val="00600835"/>
    <w:rsid w:val="006008C3"/>
    <w:rsid w:val="00601053"/>
    <w:rsid w:val="006025DC"/>
    <w:rsid w:val="00602DB8"/>
    <w:rsid w:val="00603156"/>
    <w:rsid w:val="006034C1"/>
    <w:rsid w:val="00603F7E"/>
    <w:rsid w:val="00604565"/>
    <w:rsid w:val="00605518"/>
    <w:rsid w:val="00606266"/>
    <w:rsid w:val="0060643E"/>
    <w:rsid w:val="00607565"/>
    <w:rsid w:val="00607AA3"/>
    <w:rsid w:val="0061064A"/>
    <w:rsid w:val="00611787"/>
    <w:rsid w:val="00611D39"/>
    <w:rsid w:val="006123DA"/>
    <w:rsid w:val="006128EC"/>
    <w:rsid w:val="00612D87"/>
    <w:rsid w:val="00612DC7"/>
    <w:rsid w:val="006132AC"/>
    <w:rsid w:val="00613E75"/>
    <w:rsid w:val="006149A0"/>
    <w:rsid w:val="00614A87"/>
    <w:rsid w:val="00614CCF"/>
    <w:rsid w:val="00614E2A"/>
    <w:rsid w:val="006151B2"/>
    <w:rsid w:val="0061540D"/>
    <w:rsid w:val="006164CD"/>
    <w:rsid w:val="0061727C"/>
    <w:rsid w:val="0061751C"/>
    <w:rsid w:val="00617B6D"/>
    <w:rsid w:val="00617D64"/>
    <w:rsid w:val="00617E26"/>
    <w:rsid w:val="00620EF2"/>
    <w:rsid w:val="00621759"/>
    <w:rsid w:val="0062177E"/>
    <w:rsid w:val="006217E0"/>
    <w:rsid w:val="00621C0B"/>
    <w:rsid w:val="00621E1E"/>
    <w:rsid w:val="00621EBE"/>
    <w:rsid w:val="00622551"/>
    <w:rsid w:val="00622659"/>
    <w:rsid w:val="00622BA6"/>
    <w:rsid w:val="00622BBD"/>
    <w:rsid w:val="0062370B"/>
    <w:rsid w:val="00623C7D"/>
    <w:rsid w:val="00624D14"/>
    <w:rsid w:val="00625311"/>
    <w:rsid w:val="0062568A"/>
    <w:rsid w:val="00625774"/>
    <w:rsid w:val="00626D4D"/>
    <w:rsid w:val="006278BE"/>
    <w:rsid w:val="00627DDF"/>
    <w:rsid w:val="00630010"/>
    <w:rsid w:val="0063123F"/>
    <w:rsid w:val="0063197A"/>
    <w:rsid w:val="00631DAC"/>
    <w:rsid w:val="00633259"/>
    <w:rsid w:val="00633498"/>
    <w:rsid w:val="00633729"/>
    <w:rsid w:val="00633909"/>
    <w:rsid w:val="00633DA2"/>
    <w:rsid w:val="00634A05"/>
    <w:rsid w:val="00634E5E"/>
    <w:rsid w:val="00635313"/>
    <w:rsid w:val="0063598D"/>
    <w:rsid w:val="00636F1C"/>
    <w:rsid w:val="0063701A"/>
    <w:rsid w:val="0063746C"/>
    <w:rsid w:val="00637D08"/>
    <w:rsid w:val="00637ED0"/>
    <w:rsid w:val="0064022C"/>
    <w:rsid w:val="006405B3"/>
    <w:rsid w:val="00641047"/>
    <w:rsid w:val="00641732"/>
    <w:rsid w:val="00641756"/>
    <w:rsid w:val="0064221D"/>
    <w:rsid w:val="006427BC"/>
    <w:rsid w:val="00643DE3"/>
    <w:rsid w:val="00643FB5"/>
    <w:rsid w:val="00645416"/>
    <w:rsid w:val="006455D3"/>
    <w:rsid w:val="00647020"/>
    <w:rsid w:val="00647993"/>
    <w:rsid w:val="00650A75"/>
    <w:rsid w:val="00650D12"/>
    <w:rsid w:val="0065129D"/>
    <w:rsid w:val="00651F12"/>
    <w:rsid w:val="00652D86"/>
    <w:rsid w:val="00653B30"/>
    <w:rsid w:val="00653BAF"/>
    <w:rsid w:val="00653D71"/>
    <w:rsid w:val="00654843"/>
    <w:rsid w:val="00655552"/>
    <w:rsid w:val="00656FD1"/>
    <w:rsid w:val="0065741D"/>
    <w:rsid w:val="00657D39"/>
    <w:rsid w:val="00660321"/>
    <w:rsid w:val="0066115C"/>
    <w:rsid w:val="00661800"/>
    <w:rsid w:val="00661BEF"/>
    <w:rsid w:val="00661EE1"/>
    <w:rsid w:val="0066205F"/>
    <w:rsid w:val="0066292D"/>
    <w:rsid w:val="00663249"/>
    <w:rsid w:val="00663D48"/>
    <w:rsid w:val="00663FDF"/>
    <w:rsid w:val="0066426E"/>
    <w:rsid w:val="006655CA"/>
    <w:rsid w:val="00665710"/>
    <w:rsid w:val="00666432"/>
    <w:rsid w:val="00667570"/>
    <w:rsid w:val="00667982"/>
    <w:rsid w:val="00670047"/>
    <w:rsid w:val="00670E21"/>
    <w:rsid w:val="006730DE"/>
    <w:rsid w:val="006733F2"/>
    <w:rsid w:val="00673FA8"/>
    <w:rsid w:val="00673FBA"/>
    <w:rsid w:val="0067449C"/>
    <w:rsid w:val="00674D76"/>
    <w:rsid w:val="00674EB2"/>
    <w:rsid w:val="00675879"/>
    <w:rsid w:val="00675D63"/>
    <w:rsid w:val="00675F16"/>
    <w:rsid w:val="0067622D"/>
    <w:rsid w:val="006806C7"/>
    <w:rsid w:val="00681642"/>
    <w:rsid w:val="00682846"/>
    <w:rsid w:val="00682F27"/>
    <w:rsid w:val="006830E5"/>
    <w:rsid w:val="006842F7"/>
    <w:rsid w:val="0068468E"/>
    <w:rsid w:val="00685A4B"/>
    <w:rsid w:val="00685EFE"/>
    <w:rsid w:val="0068614B"/>
    <w:rsid w:val="0068647E"/>
    <w:rsid w:val="00687174"/>
    <w:rsid w:val="00687278"/>
    <w:rsid w:val="00690770"/>
    <w:rsid w:val="00690873"/>
    <w:rsid w:val="00690B97"/>
    <w:rsid w:val="00691724"/>
    <w:rsid w:val="00691B70"/>
    <w:rsid w:val="00691F04"/>
    <w:rsid w:val="00693CD7"/>
    <w:rsid w:val="00693D72"/>
    <w:rsid w:val="00693E30"/>
    <w:rsid w:val="00694FE8"/>
    <w:rsid w:val="00695396"/>
    <w:rsid w:val="0069626C"/>
    <w:rsid w:val="00696897"/>
    <w:rsid w:val="00696A43"/>
    <w:rsid w:val="00697A93"/>
    <w:rsid w:val="00697FB5"/>
    <w:rsid w:val="006A0C57"/>
    <w:rsid w:val="006A124D"/>
    <w:rsid w:val="006A2065"/>
    <w:rsid w:val="006A2291"/>
    <w:rsid w:val="006A237D"/>
    <w:rsid w:val="006A2E98"/>
    <w:rsid w:val="006A3177"/>
    <w:rsid w:val="006A3802"/>
    <w:rsid w:val="006A3854"/>
    <w:rsid w:val="006A3C55"/>
    <w:rsid w:val="006A440F"/>
    <w:rsid w:val="006A5A1D"/>
    <w:rsid w:val="006A5ED9"/>
    <w:rsid w:val="006A677E"/>
    <w:rsid w:val="006A70F0"/>
    <w:rsid w:val="006B0BDD"/>
    <w:rsid w:val="006B3B58"/>
    <w:rsid w:val="006B3FC2"/>
    <w:rsid w:val="006B41BA"/>
    <w:rsid w:val="006B482B"/>
    <w:rsid w:val="006B4E31"/>
    <w:rsid w:val="006B5526"/>
    <w:rsid w:val="006B5CAD"/>
    <w:rsid w:val="006B5D38"/>
    <w:rsid w:val="006B6A09"/>
    <w:rsid w:val="006B7599"/>
    <w:rsid w:val="006B7776"/>
    <w:rsid w:val="006C008D"/>
    <w:rsid w:val="006C0386"/>
    <w:rsid w:val="006C042A"/>
    <w:rsid w:val="006C19C3"/>
    <w:rsid w:val="006C2482"/>
    <w:rsid w:val="006C2BE8"/>
    <w:rsid w:val="006C2F2D"/>
    <w:rsid w:val="006C331C"/>
    <w:rsid w:val="006C3813"/>
    <w:rsid w:val="006C3DF5"/>
    <w:rsid w:val="006C3FF3"/>
    <w:rsid w:val="006C42FD"/>
    <w:rsid w:val="006C506F"/>
    <w:rsid w:val="006C5228"/>
    <w:rsid w:val="006C5E1F"/>
    <w:rsid w:val="006C6632"/>
    <w:rsid w:val="006C6A77"/>
    <w:rsid w:val="006C6C3F"/>
    <w:rsid w:val="006C7086"/>
    <w:rsid w:val="006D00B1"/>
    <w:rsid w:val="006D0174"/>
    <w:rsid w:val="006D0DEB"/>
    <w:rsid w:val="006D104C"/>
    <w:rsid w:val="006D142D"/>
    <w:rsid w:val="006D1433"/>
    <w:rsid w:val="006D1C9B"/>
    <w:rsid w:val="006D1DDA"/>
    <w:rsid w:val="006D26CE"/>
    <w:rsid w:val="006D3022"/>
    <w:rsid w:val="006D3343"/>
    <w:rsid w:val="006D3403"/>
    <w:rsid w:val="006D34CF"/>
    <w:rsid w:val="006D3903"/>
    <w:rsid w:val="006D3C06"/>
    <w:rsid w:val="006D3FCE"/>
    <w:rsid w:val="006D47D4"/>
    <w:rsid w:val="006D4F6E"/>
    <w:rsid w:val="006D534C"/>
    <w:rsid w:val="006D5419"/>
    <w:rsid w:val="006D6A57"/>
    <w:rsid w:val="006D6BFD"/>
    <w:rsid w:val="006D6C17"/>
    <w:rsid w:val="006D6D27"/>
    <w:rsid w:val="006D765B"/>
    <w:rsid w:val="006D78A2"/>
    <w:rsid w:val="006D7A7A"/>
    <w:rsid w:val="006D7D61"/>
    <w:rsid w:val="006E0008"/>
    <w:rsid w:val="006E0A78"/>
    <w:rsid w:val="006E0D8F"/>
    <w:rsid w:val="006E1B3E"/>
    <w:rsid w:val="006E1DC8"/>
    <w:rsid w:val="006E2B3D"/>
    <w:rsid w:val="006E2B58"/>
    <w:rsid w:val="006E3011"/>
    <w:rsid w:val="006E3604"/>
    <w:rsid w:val="006E3913"/>
    <w:rsid w:val="006E43E7"/>
    <w:rsid w:val="006E6769"/>
    <w:rsid w:val="006E6DA8"/>
    <w:rsid w:val="006F04BF"/>
    <w:rsid w:val="006F0655"/>
    <w:rsid w:val="006F1B0D"/>
    <w:rsid w:val="006F1CFE"/>
    <w:rsid w:val="006F20A1"/>
    <w:rsid w:val="006F2131"/>
    <w:rsid w:val="006F344F"/>
    <w:rsid w:val="006F3623"/>
    <w:rsid w:val="006F47D1"/>
    <w:rsid w:val="006F5704"/>
    <w:rsid w:val="006F58D4"/>
    <w:rsid w:val="006F7EFE"/>
    <w:rsid w:val="0070084E"/>
    <w:rsid w:val="00701BA5"/>
    <w:rsid w:val="007029C0"/>
    <w:rsid w:val="007036D4"/>
    <w:rsid w:val="0070390A"/>
    <w:rsid w:val="007043D2"/>
    <w:rsid w:val="00704482"/>
    <w:rsid w:val="007044E6"/>
    <w:rsid w:val="0070450A"/>
    <w:rsid w:val="00704566"/>
    <w:rsid w:val="007046A1"/>
    <w:rsid w:val="00704A13"/>
    <w:rsid w:val="00704B1E"/>
    <w:rsid w:val="00705E38"/>
    <w:rsid w:val="00706786"/>
    <w:rsid w:val="00706AA1"/>
    <w:rsid w:val="00710534"/>
    <w:rsid w:val="00711166"/>
    <w:rsid w:val="00711C5C"/>
    <w:rsid w:val="00712188"/>
    <w:rsid w:val="0071259A"/>
    <w:rsid w:val="007137AA"/>
    <w:rsid w:val="00714B6F"/>
    <w:rsid w:val="00714BDC"/>
    <w:rsid w:val="00714F04"/>
    <w:rsid w:val="007151F7"/>
    <w:rsid w:val="00715A69"/>
    <w:rsid w:val="00716272"/>
    <w:rsid w:val="00717071"/>
    <w:rsid w:val="00717504"/>
    <w:rsid w:val="0071776E"/>
    <w:rsid w:val="007208D8"/>
    <w:rsid w:val="00721E6E"/>
    <w:rsid w:val="00722135"/>
    <w:rsid w:val="00722363"/>
    <w:rsid w:val="00722375"/>
    <w:rsid w:val="007226DE"/>
    <w:rsid w:val="007228E4"/>
    <w:rsid w:val="00723920"/>
    <w:rsid w:val="00724176"/>
    <w:rsid w:val="007251BD"/>
    <w:rsid w:val="007260FC"/>
    <w:rsid w:val="00726AF7"/>
    <w:rsid w:val="007272FD"/>
    <w:rsid w:val="0072733C"/>
    <w:rsid w:val="00727798"/>
    <w:rsid w:val="00730A51"/>
    <w:rsid w:val="0073149D"/>
    <w:rsid w:val="00731A78"/>
    <w:rsid w:val="00732195"/>
    <w:rsid w:val="00733639"/>
    <w:rsid w:val="00733AFD"/>
    <w:rsid w:val="00734201"/>
    <w:rsid w:val="0073434B"/>
    <w:rsid w:val="00734907"/>
    <w:rsid w:val="00734CF3"/>
    <w:rsid w:val="00735026"/>
    <w:rsid w:val="0073563C"/>
    <w:rsid w:val="00735944"/>
    <w:rsid w:val="00736638"/>
    <w:rsid w:val="00736BB8"/>
    <w:rsid w:val="00737538"/>
    <w:rsid w:val="00737D38"/>
    <w:rsid w:val="00737EE4"/>
    <w:rsid w:val="00737F2D"/>
    <w:rsid w:val="00740049"/>
    <w:rsid w:val="00740678"/>
    <w:rsid w:val="00740A7F"/>
    <w:rsid w:val="0074100C"/>
    <w:rsid w:val="00742BB3"/>
    <w:rsid w:val="00743532"/>
    <w:rsid w:val="00743B83"/>
    <w:rsid w:val="00744778"/>
    <w:rsid w:val="00744812"/>
    <w:rsid w:val="00744F51"/>
    <w:rsid w:val="007469B8"/>
    <w:rsid w:val="007478F1"/>
    <w:rsid w:val="007513D8"/>
    <w:rsid w:val="00751B1E"/>
    <w:rsid w:val="00751B4C"/>
    <w:rsid w:val="00751CEF"/>
    <w:rsid w:val="00751ECD"/>
    <w:rsid w:val="00751FB2"/>
    <w:rsid w:val="0075246A"/>
    <w:rsid w:val="007535D2"/>
    <w:rsid w:val="00753BA3"/>
    <w:rsid w:val="00754054"/>
    <w:rsid w:val="0075489A"/>
    <w:rsid w:val="007548ED"/>
    <w:rsid w:val="00755286"/>
    <w:rsid w:val="00755D5F"/>
    <w:rsid w:val="00755E83"/>
    <w:rsid w:val="007564E4"/>
    <w:rsid w:val="007566EE"/>
    <w:rsid w:val="00760259"/>
    <w:rsid w:val="007604F9"/>
    <w:rsid w:val="00760604"/>
    <w:rsid w:val="00760894"/>
    <w:rsid w:val="00761BB0"/>
    <w:rsid w:val="0076231A"/>
    <w:rsid w:val="00763ADD"/>
    <w:rsid w:val="00763FFB"/>
    <w:rsid w:val="0076523E"/>
    <w:rsid w:val="00765463"/>
    <w:rsid w:val="00765C2A"/>
    <w:rsid w:val="00766413"/>
    <w:rsid w:val="00767B0F"/>
    <w:rsid w:val="00767D76"/>
    <w:rsid w:val="0077002F"/>
    <w:rsid w:val="007709C9"/>
    <w:rsid w:val="007720F5"/>
    <w:rsid w:val="0077286F"/>
    <w:rsid w:val="007742A8"/>
    <w:rsid w:val="00774401"/>
    <w:rsid w:val="007748DD"/>
    <w:rsid w:val="00774A65"/>
    <w:rsid w:val="00774B23"/>
    <w:rsid w:val="00774B84"/>
    <w:rsid w:val="007752A0"/>
    <w:rsid w:val="0077566B"/>
    <w:rsid w:val="00776017"/>
    <w:rsid w:val="007766CC"/>
    <w:rsid w:val="00776C23"/>
    <w:rsid w:val="00776C75"/>
    <w:rsid w:val="0077754A"/>
    <w:rsid w:val="00780085"/>
    <w:rsid w:val="0078049C"/>
    <w:rsid w:val="00781A2F"/>
    <w:rsid w:val="007825B1"/>
    <w:rsid w:val="00782C27"/>
    <w:rsid w:val="007837CE"/>
    <w:rsid w:val="00783C35"/>
    <w:rsid w:val="0078529C"/>
    <w:rsid w:val="00786122"/>
    <w:rsid w:val="00786268"/>
    <w:rsid w:val="007866B4"/>
    <w:rsid w:val="00786925"/>
    <w:rsid w:val="00787B0A"/>
    <w:rsid w:val="00787C41"/>
    <w:rsid w:val="007907F1"/>
    <w:rsid w:val="007908E1"/>
    <w:rsid w:val="00790B7F"/>
    <w:rsid w:val="00790E60"/>
    <w:rsid w:val="00791559"/>
    <w:rsid w:val="0079174C"/>
    <w:rsid w:val="00791D1E"/>
    <w:rsid w:val="00791EAA"/>
    <w:rsid w:val="00792F65"/>
    <w:rsid w:val="007933DD"/>
    <w:rsid w:val="00794EC6"/>
    <w:rsid w:val="007957F2"/>
    <w:rsid w:val="007966E2"/>
    <w:rsid w:val="0079682A"/>
    <w:rsid w:val="00797D98"/>
    <w:rsid w:val="007A02F6"/>
    <w:rsid w:val="007A03BB"/>
    <w:rsid w:val="007A0F49"/>
    <w:rsid w:val="007A1087"/>
    <w:rsid w:val="007A1863"/>
    <w:rsid w:val="007A1B00"/>
    <w:rsid w:val="007A1D14"/>
    <w:rsid w:val="007A1D89"/>
    <w:rsid w:val="007A1DF9"/>
    <w:rsid w:val="007A2580"/>
    <w:rsid w:val="007A30B8"/>
    <w:rsid w:val="007A31BF"/>
    <w:rsid w:val="007A3E0A"/>
    <w:rsid w:val="007A4171"/>
    <w:rsid w:val="007A4588"/>
    <w:rsid w:val="007A7126"/>
    <w:rsid w:val="007A7138"/>
    <w:rsid w:val="007B0783"/>
    <w:rsid w:val="007B0CEF"/>
    <w:rsid w:val="007B287C"/>
    <w:rsid w:val="007B38E8"/>
    <w:rsid w:val="007B3B77"/>
    <w:rsid w:val="007B3C61"/>
    <w:rsid w:val="007B3D35"/>
    <w:rsid w:val="007B460B"/>
    <w:rsid w:val="007B4C84"/>
    <w:rsid w:val="007B59D1"/>
    <w:rsid w:val="007B5A18"/>
    <w:rsid w:val="007B5E1C"/>
    <w:rsid w:val="007B6CA5"/>
    <w:rsid w:val="007B70C5"/>
    <w:rsid w:val="007C03EF"/>
    <w:rsid w:val="007C0628"/>
    <w:rsid w:val="007C0BA1"/>
    <w:rsid w:val="007C0BCF"/>
    <w:rsid w:val="007C12DE"/>
    <w:rsid w:val="007C1A7D"/>
    <w:rsid w:val="007C1E5E"/>
    <w:rsid w:val="007C2286"/>
    <w:rsid w:val="007C2467"/>
    <w:rsid w:val="007C2A3E"/>
    <w:rsid w:val="007C3CC5"/>
    <w:rsid w:val="007C465E"/>
    <w:rsid w:val="007C5005"/>
    <w:rsid w:val="007C552F"/>
    <w:rsid w:val="007C59EB"/>
    <w:rsid w:val="007C5C8C"/>
    <w:rsid w:val="007C5CFE"/>
    <w:rsid w:val="007C65C5"/>
    <w:rsid w:val="007C74DC"/>
    <w:rsid w:val="007C7855"/>
    <w:rsid w:val="007D241D"/>
    <w:rsid w:val="007D32EF"/>
    <w:rsid w:val="007D501E"/>
    <w:rsid w:val="007D544C"/>
    <w:rsid w:val="007D5BF6"/>
    <w:rsid w:val="007D5CAD"/>
    <w:rsid w:val="007D7CD8"/>
    <w:rsid w:val="007E036B"/>
    <w:rsid w:val="007E0B5F"/>
    <w:rsid w:val="007E1C7B"/>
    <w:rsid w:val="007E1E18"/>
    <w:rsid w:val="007E2342"/>
    <w:rsid w:val="007E2E8B"/>
    <w:rsid w:val="007E2F83"/>
    <w:rsid w:val="007E3226"/>
    <w:rsid w:val="007E335B"/>
    <w:rsid w:val="007E33E8"/>
    <w:rsid w:val="007E3447"/>
    <w:rsid w:val="007E35FB"/>
    <w:rsid w:val="007E4A81"/>
    <w:rsid w:val="007E5AD1"/>
    <w:rsid w:val="007E5D42"/>
    <w:rsid w:val="007E6E64"/>
    <w:rsid w:val="007F04CD"/>
    <w:rsid w:val="007F09A8"/>
    <w:rsid w:val="007F101B"/>
    <w:rsid w:val="007F1710"/>
    <w:rsid w:val="007F2B66"/>
    <w:rsid w:val="007F3362"/>
    <w:rsid w:val="007F33EA"/>
    <w:rsid w:val="007F38FE"/>
    <w:rsid w:val="007F5F1D"/>
    <w:rsid w:val="007F663B"/>
    <w:rsid w:val="007F668F"/>
    <w:rsid w:val="007F6EA1"/>
    <w:rsid w:val="007F719E"/>
    <w:rsid w:val="007F731D"/>
    <w:rsid w:val="00800359"/>
    <w:rsid w:val="008014D8"/>
    <w:rsid w:val="0080239E"/>
    <w:rsid w:val="0080374C"/>
    <w:rsid w:val="008038B0"/>
    <w:rsid w:val="0080436B"/>
    <w:rsid w:val="00804FC8"/>
    <w:rsid w:val="0080684A"/>
    <w:rsid w:val="00807000"/>
    <w:rsid w:val="008070A1"/>
    <w:rsid w:val="00807B43"/>
    <w:rsid w:val="00807B4F"/>
    <w:rsid w:val="00810090"/>
    <w:rsid w:val="00811522"/>
    <w:rsid w:val="00811F84"/>
    <w:rsid w:val="00812244"/>
    <w:rsid w:val="00812ACD"/>
    <w:rsid w:val="008139B2"/>
    <w:rsid w:val="00814E53"/>
    <w:rsid w:val="00815E02"/>
    <w:rsid w:val="00816233"/>
    <w:rsid w:val="0081645E"/>
    <w:rsid w:val="0081675D"/>
    <w:rsid w:val="008167F9"/>
    <w:rsid w:val="00816891"/>
    <w:rsid w:val="00816A2A"/>
    <w:rsid w:val="00816A75"/>
    <w:rsid w:val="00816B94"/>
    <w:rsid w:val="008172C0"/>
    <w:rsid w:val="00817E9C"/>
    <w:rsid w:val="00820969"/>
    <w:rsid w:val="00821F4F"/>
    <w:rsid w:val="00821FE0"/>
    <w:rsid w:val="008223EF"/>
    <w:rsid w:val="00822E76"/>
    <w:rsid w:val="008235E2"/>
    <w:rsid w:val="00823723"/>
    <w:rsid w:val="008240EE"/>
    <w:rsid w:val="0082472B"/>
    <w:rsid w:val="008258AA"/>
    <w:rsid w:val="00825BE5"/>
    <w:rsid w:val="008264B0"/>
    <w:rsid w:val="00826C5F"/>
    <w:rsid w:val="00826F26"/>
    <w:rsid w:val="00827986"/>
    <w:rsid w:val="00830018"/>
    <w:rsid w:val="00830AED"/>
    <w:rsid w:val="00831A71"/>
    <w:rsid w:val="00832000"/>
    <w:rsid w:val="00832040"/>
    <w:rsid w:val="00832520"/>
    <w:rsid w:val="008328C0"/>
    <w:rsid w:val="0083294C"/>
    <w:rsid w:val="00832AA1"/>
    <w:rsid w:val="00833577"/>
    <w:rsid w:val="00833843"/>
    <w:rsid w:val="0083447E"/>
    <w:rsid w:val="00835DAE"/>
    <w:rsid w:val="008363AC"/>
    <w:rsid w:val="00840129"/>
    <w:rsid w:val="00840174"/>
    <w:rsid w:val="00840907"/>
    <w:rsid w:val="008413A3"/>
    <w:rsid w:val="00841A30"/>
    <w:rsid w:val="00842A1E"/>
    <w:rsid w:val="00842B9D"/>
    <w:rsid w:val="00843266"/>
    <w:rsid w:val="008434CF"/>
    <w:rsid w:val="00843A87"/>
    <w:rsid w:val="008445DB"/>
    <w:rsid w:val="008445F9"/>
    <w:rsid w:val="008446F2"/>
    <w:rsid w:val="00845D5D"/>
    <w:rsid w:val="0084667F"/>
    <w:rsid w:val="008467FB"/>
    <w:rsid w:val="00846E21"/>
    <w:rsid w:val="00847C78"/>
    <w:rsid w:val="00850041"/>
    <w:rsid w:val="0085090B"/>
    <w:rsid w:val="00851415"/>
    <w:rsid w:val="00851837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4C8"/>
    <w:rsid w:val="0085672C"/>
    <w:rsid w:val="00856905"/>
    <w:rsid w:val="00856A3B"/>
    <w:rsid w:val="00857AEA"/>
    <w:rsid w:val="00857E6C"/>
    <w:rsid w:val="00857EC8"/>
    <w:rsid w:val="0086041D"/>
    <w:rsid w:val="00861146"/>
    <w:rsid w:val="008612BD"/>
    <w:rsid w:val="00862052"/>
    <w:rsid w:val="00862C82"/>
    <w:rsid w:val="00865FBE"/>
    <w:rsid w:val="008678FA"/>
    <w:rsid w:val="00870EA1"/>
    <w:rsid w:val="00870EDB"/>
    <w:rsid w:val="00871AD2"/>
    <w:rsid w:val="00871D0A"/>
    <w:rsid w:val="008722B1"/>
    <w:rsid w:val="0087243F"/>
    <w:rsid w:val="00872ABB"/>
    <w:rsid w:val="0087311F"/>
    <w:rsid w:val="008735EE"/>
    <w:rsid w:val="008740FA"/>
    <w:rsid w:val="0087553C"/>
    <w:rsid w:val="0087585D"/>
    <w:rsid w:val="00875CB8"/>
    <w:rsid w:val="00875E40"/>
    <w:rsid w:val="00875F55"/>
    <w:rsid w:val="00876E79"/>
    <w:rsid w:val="008778D9"/>
    <w:rsid w:val="00877D47"/>
    <w:rsid w:val="0088086D"/>
    <w:rsid w:val="00880B16"/>
    <w:rsid w:val="00882256"/>
    <w:rsid w:val="00882E74"/>
    <w:rsid w:val="0088368C"/>
    <w:rsid w:val="00883F2B"/>
    <w:rsid w:val="008846D1"/>
    <w:rsid w:val="00884A81"/>
    <w:rsid w:val="0088574C"/>
    <w:rsid w:val="00885F86"/>
    <w:rsid w:val="0088609E"/>
    <w:rsid w:val="0088615D"/>
    <w:rsid w:val="0088657C"/>
    <w:rsid w:val="0088678C"/>
    <w:rsid w:val="00887794"/>
    <w:rsid w:val="0089077A"/>
    <w:rsid w:val="00890A11"/>
    <w:rsid w:val="00892227"/>
    <w:rsid w:val="008923A2"/>
    <w:rsid w:val="008931B5"/>
    <w:rsid w:val="008934B2"/>
    <w:rsid w:val="00893606"/>
    <w:rsid w:val="00893CBC"/>
    <w:rsid w:val="0089464A"/>
    <w:rsid w:val="00894B07"/>
    <w:rsid w:val="00894B75"/>
    <w:rsid w:val="008959CD"/>
    <w:rsid w:val="00895B6D"/>
    <w:rsid w:val="00895F3E"/>
    <w:rsid w:val="008963B7"/>
    <w:rsid w:val="008A1007"/>
    <w:rsid w:val="008A1065"/>
    <w:rsid w:val="008A2BE8"/>
    <w:rsid w:val="008A352C"/>
    <w:rsid w:val="008A35FE"/>
    <w:rsid w:val="008A3D6A"/>
    <w:rsid w:val="008A4236"/>
    <w:rsid w:val="008A44DF"/>
    <w:rsid w:val="008A4671"/>
    <w:rsid w:val="008A4B3F"/>
    <w:rsid w:val="008A5271"/>
    <w:rsid w:val="008A57FA"/>
    <w:rsid w:val="008A6FFF"/>
    <w:rsid w:val="008A71D2"/>
    <w:rsid w:val="008B0922"/>
    <w:rsid w:val="008B1E99"/>
    <w:rsid w:val="008B29F4"/>
    <w:rsid w:val="008B40AC"/>
    <w:rsid w:val="008B4547"/>
    <w:rsid w:val="008B4E0B"/>
    <w:rsid w:val="008B4EC8"/>
    <w:rsid w:val="008B7058"/>
    <w:rsid w:val="008C000C"/>
    <w:rsid w:val="008C022F"/>
    <w:rsid w:val="008C0384"/>
    <w:rsid w:val="008C05EC"/>
    <w:rsid w:val="008C09E5"/>
    <w:rsid w:val="008C0B79"/>
    <w:rsid w:val="008C169C"/>
    <w:rsid w:val="008C1E2A"/>
    <w:rsid w:val="008C2516"/>
    <w:rsid w:val="008C302B"/>
    <w:rsid w:val="008C3CC9"/>
    <w:rsid w:val="008C3FA6"/>
    <w:rsid w:val="008C45E6"/>
    <w:rsid w:val="008C5055"/>
    <w:rsid w:val="008C5F6B"/>
    <w:rsid w:val="008C748E"/>
    <w:rsid w:val="008C7CA1"/>
    <w:rsid w:val="008D0AD4"/>
    <w:rsid w:val="008D0AEF"/>
    <w:rsid w:val="008D0DFE"/>
    <w:rsid w:val="008D1426"/>
    <w:rsid w:val="008D3785"/>
    <w:rsid w:val="008D388A"/>
    <w:rsid w:val="008D39F1"/>
    <w:rsid w:val="008D4109"/>
    <w:rsid w:val="008D53AF"/>
    <w:rsid w:val="008D59F1"/>
    <w:rsid w:val="008D5CF2"/>
    <w:rsid w:val="008D60E4"/>
    <w:rsid w:val="008D661F"/>
    <w:rsid w:val="008D72A2"/>
    <w:rsid w:val="008E00AE"/>
    <w:rsid w:val="008E04C5"/>
    <w:rsid w:val="008E05CE"/>
    <w:rsid w:val="008E0681"/>
    <w:rsid w:val="008E06C3"/>
    <w:rsid w:val="008E070C"/>
    <w:rsid w:val="008E0CD5"/>
    <w:rsid w:val="008E1C20"/>
    <w:rsid w:val="008E330E"/>
    <w:rsid w:val="008E37DB"/>
    <w:rsid w:val="008E3C75"/>
    <w:rsid w:val="008E3F80"/>
    <w:rsid w:val="008E42E8"/>
    <w:rsid w:val="008E4930"/>
    <w:rsid w:val="008E4962"/>
    <w:rsid w:val="008E54EF"/>
    <w:rsid w:val="008E5A7D"/>
    <w:rsid w:val="008E6602"/>
    <w:rsid w:val="008E6A13"/>
    <w:rsid w:val="008E6E76"/>
    <w:rsid w:val="008E7B8E"/>
    <w:rsid w:val="008F1603"/>
    <w:rsid w:val="008F177D"/>
    <w:rsid w:val="008F2654"/>
    <w:rsid w:val="008F291C"/>
    <w:rsid w:val="008F2B95"/>
    <w:rsid w:val="008F3276"/>
    <w:rsid w:val="008F33E7"/>
    <w:rsid w:val="008F446E"/>
    <w:rsid w:val="008F4C9B"/>
    <w:rsid w:val="008F60F8"/>
    <w:rsid w:val="008F708E"/>
    <w:rsid w:val="008F721C"/>
    <w:rsid w:val="008F791C"/>
    <w:rsid w:val="009004A4"/>
    <w:rsid w:val="0090053D"/>
    <w:rsid w:val="009014C7"/>
    <w:rsid w:val="00901C45"/>
    <w:rsid w:val="009023BC"/>
    <w:rsid w:val="009023EE"/>
    <w:rsid w:val="00902D51"/>
    <w:rsid w:val="009036A0"/>
    <w:rsid w:val="00904827"/>
    <w:rsid w:val="00904C5A"/>
    <w:rsid w:val="00904FBE"/>
    <w:rsid w:val="00905E3A"/>
    <w:rsid w:val="00905FA2"/>
    <w:rsid w:val="0090627D"/>
    <w:rsid w:val="0090772B"/>
    <w:rsid w:val="00907E57"/>
    <w:rsid w:val="00910174"/>
    <w:rsid w:val="009104BF"/>
    <w:rsid w:val="00911DFB"/>
    <w:rsid w:val="00913A2D"/>
    <w:rsid w:val="00914A54"/>
    <w:rsid w:val="0091575C"/>
    <w:rsid w:val="009159CE"/>
    <w:rsid w:val="00915B7F"/>
    <w:rsid w:val="009167E7"/>
    <w:rsid w:val="009176CE"/>
    <w:rsid w:val="00920140"/>
    <w:rsid w:val="00920145"/>
    <w:rsid w:val="00920584"/>
    <w:rsid w:val="00922535"/>
    <w:rsid w:val="0092267B"/>
    <w:rsid w:val="0092275F"/>
    <w:rsid w:val="009228BC"/>
    <w:rsid w:val="00922EC2"/>
    <w:rsid w:val="0092327B"/>
    <w:rsid w:val="0092430A"/>
    <w:rsid w:val="00924ABC"/>
    <w:rsid w:val="009253A1"/>
    <w:rsid w:val="00925B9B"/>
    <w:rsid w:val="00926F45"/>
    <w:rsid w:val="009272C4"/>
    <w:rsid w:val="00927C4A"/>
    <w:rsid w:val="0093051F"/>
    <w:rsid w:val="00930CEE"/>
    <w:rsid w:val="00931422"/>
    <w:rsid w:val="00931617"/>
    <w:rsid w:val="0093290C"/>
    <w:rsid w:val="00932DD9"/>
    <w:rsid w:val="009339B9"/>
    <w:rsid w:val="00933A11"/>
    <w:rsid w:val="0093445F"/>
    <w:rsid w:val="009347EF"/>
    <w:rsid w:val="009351FF"/>
    <w:rsid w:val="0093585E"/>
    <w:rsid w:val="00935EFF"/>
    <w:rsid w:val="00936947"/>
    <w:rsid w:val="00937485"/>
    <w:rsid w:val="009378B6"/>
    <w:rsid w:val="00937AD6"/>
    <w:rsid w:val="00940A3D"/>
    <w:rsid w:val="00940BCD"/>
    <w:rsid w:val="00941828"/>
    <w:rsid w:val="009419AA"/>
    <w:rsid w:val="00942EC3"/>
    <w:rsid w:val="00943282"/>
    <w:rsid w:val="00943591"/>
    <w:rsid w:val="00945999"/>
    <w:rsid w:val="00945B7D"/>
    <w:rsid w:val="00945CAD"/>
    <w:rsid w:val="00946252"/>
    <w:rsid w:val="00946DCC"/>
    <w:rsid w:val="00947A41"/>
    <w:rsid w:val="009501AF"/>
    <w:rsid w:val="00950C26"/>
    <w:rsid w:val="00951784"/>
    <w:rsid w:val="009517B6"/>
    <w:rsid w:val="00951AEA"/>
    <w:rsid w:val="00951B8B"/>
    <w:rsid w:val="00951FE4"/>
    <w:rsid w:val="00952F6A"/>
    <w:rsid w:val="00954059"/>
    <w:rsid w:val="0095534F"/>
    <w:rsid w:val="00955D65"/>
    <w:rsid w:val="00956A08"/>
    <w:rsid w:val="0095777F"/>
    <w:rsid w:val="00960614"/>
    <w:rsid w:val="00960C20"/>
    <w:rsid w:val="00960F5C"/>
    <w:rsid w:val="009620A6"/>
    <w:rsid w:val="00962BF8"/>
    <w:rsid w:val="0096366F"/>
    <w:rsid w:val="00963D99"/>
    <w:rsid w:val="00963FAD"/>
    <w:rsid w:val="00964DE1"/>
    <w:rsid w:val="00965496"/>
    <w:rsid w:val="00965C1F"/>
    <w:rsid w:val="00965E97"/>
    <w:rsid w:val="009662D5"/>
    <w:rsid w:val="00966929"/>
    <w:rsid w:val="00966B33"/>
    <w:rsid w:val="00966DB0"/>
    <w:rsid w:val="0096752D"/>
    <w:rsid w:val="0097059E"/>
    <w:rsid w:val="00972E89"/>
    <w:rsid w:val="00973294"/>
    <w:rsid w:val="009737C7"/>
    <w:rsid w:val="00974080"/>
    <w:rsid w:val="00974A37"/>
    <w:rsid w:val="00974D40"/>
    <w:rsid w:val="00975583"/>
    <w:rsid w:val="00975584"/>
    <w:rsid w:val="00975E17"/>
    <w:rsid w:val="009769B0"/>
    <w:rsid w:val="009771E9"/>
    <w:rsid w:val="00977693"/>
    <w:rsid w:val="00977A75"/>
    <w:rsid w:val="00977F7E"/>
    <w:rsid w:val="00980FCF"/>
    <w:rsid w:val="0098127B"/>
    <w:rsid w:val="00981405"/>
    <w:rsid w:val="00981BC6"/>
    <w:rsid w:val="009835A7"/>
    <w:rsid w:val="00984865"/>
    <w:rsid w:val="00985496"/>
    <w:rsid w:val="00985691"/>
    <w:rsid w:val="0098586F"/>
    <w:rsid w:val="00985DC4"/>
    <w:rsid w:val="00986F9E"/>
    <w:rsid w:val="00987E3F"/>
    <w:rsid w:val="00990DD7"/>
    <w:rsid w:val="009915F1"/>
    <w:rsid w:val="00993040"/>
    <w:rsid w:val="00993821"/>
    <w:rsid w:val="00994620"/>
    <w:rsid w:val="00994640"/>
    <w:rsid w:val="00994AD1"/>
    <w:rsid w:val="00994E71"/>
    <w:rsid w:val="009952B5"/>
    <w:rsid w:val="00995792"/>
    <w:rsid w:val="009958E7"/>
    <w:rsid w:val="0099782B"/>
    <w:rsid w:val="009978C7"/>
    <w:rsid w:val="00997D11"/>
    <w:rsid w:val="00997F08"/>
    <w:rsid w:val="009A03CA"/>
    <w:rsid w:val="009A07C7"/>
    <w:rsid w:val="009A1D1A"/>
    <w:rsid w:val="009A22C1"/>
    <w:rsid w:val="009A23F4"/>
    <w:rsid w:val="009A26BD"/>
    <w:rsid w:val="009A2924"/>
    <w:rsid w:val="009A3165"/>
    <w:rsid w:val="009A3326"/>
    <w:rsid w:val="009A3895"/>
    <w:rsid w:val="009A410B"/>
    <w:rsid w:val="009A43D4"/>
    <w:rsid w:val="009A4904"/>
    <w:rsid w:val="009A5412"/>
    <w:rsid w:val="009A6EBC"/>
    <w:rsid w:val="009A6F9F"/>
    <w:rsid w:val="009A7142"/>
    <w:rsid w:val="009A789E"/>
    <w:rsid w:val="009B0061"/>
    <w:rsid w:val="009B1694"/>
    <w:rsid w:val="009B1718"/>
    <w:rsid w:val="009B1C23"/>
    <w:rsid w:val="009B3424"/>
    <w:rsid w:val="009B35D1"/>
    <w:rsid w:val="009B3DA0"/>
    <w:rsid w:val="009B519C"/>
    <w:rsid w:val="009B5276"/>
    <w:rsid w:val="009B5B54"/>
    <w:rsid w:val="009B6381"/>
    <w:rsid w:val="009B69E3"/>
    <w:rsid w:val="009B6A51"/>
    <w:rsid w:val="009B6D60"/>
    <w:rsid w:val="009C03C9"/>
    <w:rsid w:val="009C042E"/>
    <w:rsid w:val="009C0481"/>
    <w:rsid w:val="009C0871"/>
    <w:rsid w:val="009C11ED"/>
    <w:rsid w:val="009C13C1"/>
    <w:rsid w:val="009C1AAC"/>
    <w:rsid w:val="009C3CBE"/>
    <w:rsid w:val="009C40F4"/>
    <w:rsid w:val="009C414F"/>
    <w:rsid w:val="009C4CB1"/>
    <w:rsid w:val="009C4D9D"/>
    <w:rsid w:val="009C671B"/>
    <w:rsid w:val="009C6878"/>
    <w:rsid w:val="009C7154"/>
    <w:rsid w:val="009C7261"/>
    <w:rsid w:val="009C7427"/>
    <w:rsid w:val="009C74AE"/>
    <w:rsid w:val="009D01CC"/>
    <w:rsid w:val="009D061E"/>
    <w:rsid w:val="009D10DD"/>
    <w:rsid w:val="009D14AD"/>
    <w:rsid w:val="009D1B7B"/>
    <w:rsid w:val="009D1C12"/>
    <w:rsid w:val="009D1CBA"/>
    <w:rsid w:val="009D271B"/>
    <w:rsid w:val="009D2E6F"/>
    <w:rsid w:val="009D370B"/>
    <w:rsid w:val="009D4337"/>
    <w:rsid w:val="009D4498"/>
    <w:rsid w:val="009D5EE5"/>
    <w:rsid w:val="009D6D5E"/>
    <w:rsid w:val="009D7C96"/>
    <w:rsid w:val="009E034C"/>
    <w:rsid w:val="009E0B91"/>
    <w:rsid w:val="009E12B8"/>
    <w:rsid w:val="009E1337"/>
    <w:rsid w:val="009E177E"/>
    <w:rsid w:val="009E2DBD"/>
    <w:rsid w:val="009E2E30"/>
    <w:rsid w:val="009E2F1E"/>
    <w:rsid w:val="009E2FA7"/>
    <w:rsid w:val="009E3A09"/>
    <w:rsid w:val="009E41B7"/>
    <w:rsid w:val="009E46E9"/>
    <w:rsid w:val="009E4DBE"/>
    <w:rsid w:val="009E58F7"/>
    <w:rsid w:val="009E5E16"/>
    <w:rsid w:val="009E60A8"/>
    <w:rsid w:val="009E635D"/>
    <w:rsid w:val="009E6D98"/>
    <w:rsid w:val="009E7A18"/>
    <w:rsid w:val="009E7D4F"/>
    <w:rsid w:val="009F04C7"/>
    <w:rsid w:val="009F0E10"/>
    <w:rsid w:val="009F0F71"/>
    <w:rsid w:val="009F11B4"/>
    <w:rsid w:val="009F178E"/>
    <w:rsid w:val="009F2344"/>
    <w:rsid w:val="009F2E4B"/>
    <w:rsid w:val="009F2F76"/>
    <w:rsid w:val="009F3284"/>
    <w:rsid w:val="009F3DDF"/>
    <w:rsid w:val="009F4080"/>
    <w:rsid w:val="009F51C1"/>
    <w:rsid w:val="009F5BA1"/>
    <w:rsid w:val="009F5C6D"/>
    <w:rsid w:val="00A000A8"/>
    <w:rsid w:val="00A0035A"/>
    <w:rsid w:val="00A00E32"/>
    <w:rsid w:val="00A01DC6"/>
    <w:rsid w:val="00A01DC8"/>
    <w:rsid w:val="00A0274A"/>
    <w:rsid w:val="00A028D8"/>
    <w:rsid w:val="00A0296A"/>
    <w:rsid w:val="00A02D87"/>
    <w:rsid w:val="00A03192"/>
    <w:rsid w:val="00A033D8"/>
    <w:rsid w:val="00A03BD2"/>
    <w:rsid w:val="00A03C19"/>
    <w:rsid w:val="00A04B74"/>
    <w:rsid w:val="00A04BF8"/>
    <w:rsid w:val="00A05108"/>
    <w:rsid w:val="00A056C3"/>
    <w:rsid w:val="00A05AD0"/>
    <w:rsid w:val="00A0673A"/>
    <w:rsid w:val="00A06A53"/>
    <w:rsid w:val="00A1034E"/>
    <w:rsid w:val="00A110A5"/>
    <w:rsid w:val="00A12C46"/>
    <w:rsid w:val="00A12DA3"/>
    <w:rsid w:val="00A12DEF"/>
    <w:rsid w:val="00A13053"/>
    <w:rsid w:val="00A134B1"/>
    <w:rsid w:val="00A137CC"/>
    <w:rsid w:val="00A14DBE"/>
    <w:rsid w:val="00A154BD"/>
    <w:rsid w:val="00A156D1"/>
    <w:rsid w:val="00A15911"/>
    <w:rsid w:val="00A16862"/>
    <w:rsid w:val="00A17FDD"/>
    <w:rsid w:val="00A20014"/>
    <w:rsid w:val="00A201B7"/>
    <w:rsid w:val="00A21715"/>
    <w:rsid w:val="00A219BC"/>
    <w:rsid w:val="00A21F08"/>
    <w:rsid w:val="00A22B8E"/>
    <w:rsid w:val="00A23A9A"/>
    <w:rsid w:val="00A24EFD"/>
    <w:rsid w:val="00A2588E"/>
    <w:rsid w:val="00A25BF5"/>
    <w:rsid w:val="00A2611B"/>
    <w:rsid w:val="00A26204"/>
    <w:rsid w:val="00A2648E"/>
    <w:rsid w:val="00A268A8"/>
    <w:rsid w:val="00A277E2"/>
    <w:rsid w:val="00A3107A"/>
    <w:rsid w:val="00A3208E"/>
    <w:rsid w:val="00A32333"/>
    <w:rsid w:val="00A32769"/>
    <w:rsid w:val="00A340C1"/>
    <w:rsid w:val="00A341CD"/>
    <w:rsid w:val="00A34634"/>
    <w:rsid w:val="00A34D89"/>
    <w:rsid w:val="00A35555"/>
    <w:rsid w:val="00A355BA"/>
    <w:rsid w:val="00A355E6"/>
    <w:rsid w:val="00A35D81"/>
    <w:rsid w:val="00A36019"/>
    <w:rsid w:val="00A36854"/>
    <w:rsid w:val="00A36FA1"/>
    <w:rsid w:val="00A3726D"/>
    <w:rsid w:val="00A37B25"/>
    <w:rsid w:val="00A400AD"/>
    <w:rsid w:val="00A40577"/>
    <w:rsid w:val="00A410A6"/>
    <w:rsid w:val="00A417D6"/>
    <w:rsid w:val="00A41C02"/>
    <w:rsid w:val="00A423DC"/>
    <w:rsid w:val="00A42B0D"/>
    <w:rsid w:val="00A42F0F"/>
    <w:rsid w:val="00A43318"/>
    <w:rsid w:val="00A43D10"/>
    <w:rsid w:val="00A43EEF"/>
    <w:rsid w:val="00A4497F"/>
    <w:rsid w:val="00A44F58"/>
    <w:rsid w:val="00A45008"/>
    <w:rsid w:val="00A4642B"/>
    <w:rsid w:val="00A47061"/>
    <w:rsid w:val="00A47491"/>
    <w:rsid w:val="00A47795"/>
    <w:rsid w:val="00A47903"/>
    <w:rsid w:val="00A479C0"/>
    <w:rsid w:val="00A47A81"/>
    <w:rsid w:val="00A50FCA"/>
    <w:rsid w:val="00A51D8D"/>
    <w:rsid w:val="00A52EB6"/>
    <w:rsid w:val="00A53D8E"/>
    <w:rsid w:val="00A55534"/>
    <w:rsid w:val="00A557A0"/>
    <w:rsid w:val="00A55AF3"/>
    <w:rsid w:val="00A56E8E"/>
    <w:rsid w:val="00A57006"/>
    <w:rsid w:val="00A60176"/>
    <w:rsid w:val="00A60997"/>
    <w:rsid w:val="00A610BA"/>
    <w:rsid w:val="00A61188"/>
    <w:rsid w:val="00A61714"/>
    <w:rsid w:val="00A61CB0"/>
    <w:rsid w:val="00A62702"/>
    <w:rsid w:val="00A62FDF"/>
    <w:rsid w:val="00A650FA"/>
    <w:rsid w:val="00A65718"/>
    <w:rsid w:val="00A65D93"/>
    <w:rsid w:val="00A66350"/>
    <w:rsid w:val="00A66E1A"/>
    <w:rsid w:val="00A6775D"/>
    <w:rsid w:val="00A67CE7"/>
    <w:rsid w:val="00A702AA"/>
    <w:rsid w:val="00A7039F"/>
    <w:rsid w:val="00A70A40"/>
    <w:rsid w:val="00A71259"/>
    <w:rsid w:val="00A7128F"/>
    <w:rsid w:val="00A71BC5"/>
    <w:rsid w:val="00A72FA4"/>
    <w:rsid w:val="00A7311D"/>
    <w:rsid w:val="00A7373A"/>
    <w:rsid w:val="00A740D4"/>
    <w:rsid w:val="00A751BF"/>
    <w:rsid w:val="00A7585E"/>
    <w:rsid w:val="00A7669D"/>
    <w:rsid w:val="00A7675C"/>
    <w:rsid w:val="00A76BFA"/>
    <w:rsid w:val="00A77C85"/>
    <w:rsid w:val="00A8063D"/>
    <w:rsid w:val="00A81072"/>
    <w:rsid w:val="00A81D69"/>
    <w:rsid w:val="00A83364"/>
    <w:rsid w:val="00A839F7"/>
    <w:rsid w:val="00A83AF2"/>
    <w:rsid w:val="00A846D7"/>
    <w:rsid w:val="00A8549E"/>
    <w:rsid w:val="00A857DC"/>
    <w:rsid w:val="00A858A8"/>
    <w:rsid w:val="00A86084"/>
    <w:rsid w:val="00A865C4"/>
    <w:rsid w:val="00A87A84"/>
    <w:rsid w:val="00A87CBA"/>
    <w:rsid w:val="00A87D61"/>
    <w:rsid w:val="00A87E29"/>
    <w:rsid w:val="00A90381"/>
    <w:rsid w:val="00A909E8"/>
    <w:rsid w:val="00A91056"/>
    <w:rsid w:val="00A917FE"/>
    <w:rsid w:val="00A91CAB"/>
    <w:rsid w:val="00A91D8F"/>
    <w:rsid w:val="00A937E8"/>
    <w:rsid w:val="00A938E6"/>
    <w:rsid w:val="00A93C39"/>
    <w:rsid w:val="00A93D50"/>
    <w:rsid w:val="00A94233"/>
    <w:rsid w:val="00A945BF"/>
    <w:rsid w:val="00A94752"/>
    <w:rsid w:val="00A94EA0"/>
    <w:rsid w:val="00A95977"/>
    <w:rsid w:val="00A964DF"/>
    <w:rsid w:val="00A96D4C"/>
    <w:rsid w:val="00A96F49"/>
    <w:rsid w:val="00A9704D"/>
    <w:rsid w:val="00A972BA"/>
    <w:rsid w:val="00AA0537"/>
    <w:rsid w:val="00AA11AB"/>
    <w:rsid w:val="00AA1832"/>
    <w:rsid w:val="00AA1ABF"/>
    <w:rsid w:val="00AA1EA9"/>
    <w:rsid w:val="00AA2A01"/>
    <w:rsid w:val="00AA2ACC"/>
    <w:rsid w:val="00AA2C63"/>
    <w:rsid w:val="00AA377A"/>
    <w:rsid w:val="00AA3AF8"/>
    <w:rsid w:val="00AA3E8E"/>
    <w:rsid w:val="00AA46A7"/>
    <w:rsid w:val="00AA4EE5"/>
    <w:rsid w:val="00AA68CF"/>
    <w:rsid w:val="00AA6E14"/>
    <w:rsid w:val="00AA73C7"/>
    <w:rsid w:val="00AB0245"/>
    <w:rsid w:val="00AB0BCC"/>
    <w:rsid w:val="00AB0FFA"/>
    <w:rsid w:val="00AB1A39"/>
    <w:rsid w:val="00AB239E"/>
    <w:rsid w:val="00AB2463"/>
    <w:rsid w:val="00AB2856"/>
    <w:rsid w:val="00AB32E5"/>
    <w:rsid w:val="00AB356E"/>
    <w:rsid w:val="00AB3AC4"/>
    <w:rsid w:val="00AB3F6A"/>
    <w:rsid w:val="00AB47BD"/>
    <w:rsid w:val="00AB5370"/>
    <w:rsid w:val="00AB5886"/>
    <w:rsid w:val="00AB59D4"/>
    <w:rsid w:val="00AB5CF4"/>
    <w:rsid w:val="00AB5D15"/>
    <w:rsid w:val="00AB5E77"/>
    <w:rsid w:val="00AB785E"/>
    <w:rsid w:val="00AB7E9F"/>
    <w:rsid w:val="00AC196E"/>
    <w:rsid w:val="00AC1B73"/>
    <w:rsid w:val="00AC1CCE"/>
    <w:rsid w:val="00AC21AD"/>
    <w:rsid w:val="00AC2EA7"/>
    <w:rsid w:val="00AC34D4"/>
    <w:rsid w:val="00AC3816"/>
    <w:rsid w:val="00AC46BA"/>
    <w:rsid w:val="00AC5D0A"/>
    <w:rsid w:val="00AC619B"/>
    <w:rsid w:val="00AC62A4"/>
    <w:rsid w:val="00AC63CC"/>
    <w:rsid w:val="00AC66C5"/>
    <w:rsid w:val="00AC76F4"/>
    <w:rsid w:val="00AC792F"/>
    <w:rsid w:val="00AD08C1"/>
    <w:rsid w:val="00AD2840"/>
    <w:rsid w:val="00AD30D7"/>
    <w:rsid w:val="00AD4372"/>
    <w:rsid w:val="00AD4E79"/>
    <w:rsid w:val="00AD4F1A"/>
    <w:rsid w:val="00AD5B89"/>
    <w:rsid w:val="00AD5E4F"/>
    <w:rsid w:val="00AD6002"/>
    <w:rsid w:val="00AD6909"/>
    <w:rsid w:val="00AD6C43"/>
    <w:rsid w:val="00AD6F96"/>
    <w:rsid w:val="00AD71FB"/>
    <w:rsid w:val="00AD731D"/>
    <w:rsid w:val="00AD7E83"/>
    <w:rsid w:val="00AE002F"/>
    <w:rsid w:val="00AE1036"/>
    <w:rsid w:val="00AE1293"/>
    <w:rsid w:val="00AE13AB"/>
    <w:rsid w:val="00AE1A08"/>
    <w:rsid w:val="00AE27FC"/>
    <w:rsid w:val="00AE3571"/>
    <w:rsid w:val="00AE3E8C"/>
    <w:rsid w:val="00AE4A03"/>
    <w:rsid w:val="00AE4F53"/>
    <w:rsid w:val="00AE5643"/>
    <w:rsid w:val="00AE6859"/>
    <w:rsid w:val="00AE6C6C"/>
    <w:rsid w:val="00AE717F"/>
    <w:rsid w:val="00AE74F7"/>
    <w:rsid w:val="00AE772A"/>
    <w:rsid w:val="00AF0464"/>
    <w:rsid w:val="00AF06AE"/>
    <w:rsid w:val="00AF0FC9"/>
    <w:rsid w:val="00AF1D09"/>
    <w:rsid w:val="00AF25E1"/>
    <w:rsid w:val="00AF28B9"/>
    <w:rsid w:val="00AF2B0D"/>
    <w:rsid w:val="00AF3522"/>
    <w:rsid w:val="00AF389E"/>
    <w:rsid w:val="00AF4F5C"/>
    <w:rsid w:val="00AF68F2"/>
    <w:rsid w:val="00AF7842"/>
    <w:rsid w:val="00AF7AEE"/>
    <w:rsid w:val="00B0005B"/>
    <w:rsid w:val="00B00891"/>
    <w:rsid w:val="00B008BA"/>
    <w:rsid w:val="00B009E2"/>
    <w:rsid w:val="00B00A73"/>
    <w:rsid w:val="00B0123A"/>
    <w:rsid w:val="00B01714"/>
    <w:rsid w:val="00B01868"/>
    <w:rsid w:val="00B028FB"/>
    <w:rsid w:val="00B03938"/>
    <w:rsid w:val="00B03BA4"/>
    <w:rsid w:val="00B0473C"/>
    <w:rsid w:val="00B0485D"/>
    <w:rsid w:val="00B049BF"/>
    <w:rsid w:val="00B05382"/>
    <w:rsid w:val="00B05869"/>
    <w:rsid w:val="00B10582"/>
    <w:rsid w:val="00B10C5B"/>
    <w:rsid w:val="00B1116F"/>
    <w:rsid w:val="00B11D13"/>
    <w:rsid w:val="00B11DB8"/>
    <w:rsid w:val="00B12102"/>
    <w:rsid w:val="00B1266D"/>
    <w:rsid w:val="00B127DB"/>
    <w:rsid w:val="00B12AE2"/>
    <w:rsid w:val="00B12B67"/>
    <w:rsid w:val="00B133C8"/>
    <w:rsid w:val="00B13645"/>
    <w:rsid w:val="00B13ED1"/>
    <w:rsid w:val="00B148B1"/>
    <w:rsid w:val="00B152F1"/>
    <w:rsid w:val="00B1550E"/>
    <w:rsid w:val="00B158A9"/>
    <w:rsid w:val="00B158D1"/>
    <w:rsid w:val="00B1649C"/>
    <w:rsid w:val="00B16EF1"/>
    <w:rsid w:val="00B21204"/>
    <w:rsid w:val="00B21552"/>
    <w:rsid w:val="00B21589"/>
    <w:rsid w:val="00B21919"/>
    <w:rsid w:val="00B221CC"/>
    <w:rsid w:val="00B22D6C"/>
    <w:rsid w:val="00B22D73"/>
    <w:rsid w:val="00B23BCE"/>
    <w:rsid w:val="00B242B6"/>
    <w:rsid w:val="00B249AB"/>
    <w:rsid w:val="00B24BE0"/>
    <w:rsid w:val="00B250A1"/>
    <w:rsid w:val="00B27199"/>
    <w:rsid w:val="00B27314"/>
    <w:rsid w:val="00B276F1"/>
    <w:rsid w:val="00B31472"/>
    <w:rsid w:val="00B31CB7"/>
    <w:rsid w:val="00B31DDD"/>
    <w:rsid w:val="00B32AF1"/>
    <w:rsid w:val="00B33809"/>
    <w:rsid w:val="00B339C0"/>
    <w:rsid w:val="00B343BD"/>
    <w:rsid w:val="00B34912"/>
    <w:rsid w:val="00B34EAC"/>
    <w:rsid w:val="00B3556C"/>
    <w:rsid w:val="00B35D6F"/>
    <w:rsid w:val="00B365B1"/>
    <w:rsid w:val="00B371A9"/>
    <w:rsid w:val="00B37B28"/>
    <w:rsid w:val="00B37B65"/>
    <w:rsid w:val="00B40987"/>
    <w:rsid w:val="00B40AB5"/>
    <w:rsid w:val="00B418F2"/>
    <w:rsid w:val="00B43392"/>
    <w:rsid w:val="00B4362C"/>
    <w:rsid w:val="00B43BFF"/>
    <w:rsid w:val="00B43F01"/>
    <w:rsid w:val="00B4421B"/>
    <w:rsid w:val="00B44473"/>
    <w:rsid w:val="00B45536"/>
    <w:rsid w:val="00B46304"/>
    <w:rsid w:val="00B46434"/>
    <w:rsid w:val="00B465F8"/>
    <w:rsid w:val="00B471D7"/>
    <w:rsid w:val="00B4770E"/>
    <w:rsid w:val="00B50BA7"/>
    <w:rsid w:val="00B5123C"/>
    <w:rsid w:val="00B513C0"/>
    <w:rsid w:val="00B5200B"/>
    <w:rsid w:val="00B52328"/>
    <w:rsid w:val="00B52941"/>
    <w:rsid w:val="00B53FA9"/>
    <w:rsid w:val="00B55081"/>
    <w:rsid w:val="00B55B33"/>
    <w:rsid w:val="00B563FF"/>
    <w:rsid w:val="00B56551"/>
    <w:rsid w:val="00B56FD4"/>
    <w:rsid w:val="00B57FE1"/>
    <w:rsid w:val="00B605BC"/>
    <w:rsid w:val="00B61728"/>
    <w:rsid w:val="00B619E1"/>
    <w:rsid w:val="00B6425D"/>
    <w:rsid w:val="00B6564D"/>
    <w:rsid w:val="00B6716A"/>
    <w:rsid w:val="00B67CED"/>
    <w:rsid w:val="00B67FE8"/>
    <w:rsid w:val="00B70016"/>
    <w:rsid w:val="00B70597"/>
    <w:rsid w:val="00B71DC9"/>
    <w:rsid w:val="00B724EC"/>
    <w:rsid w:val="00B72F08"/>
    <w:rsid w:val="00B73449"/>
    <w:rsid w:val="00B739BA"/>
    <w:rsid w:val="00B745CC"/>
    <w:rsid w:val="00B74B45"/>
    <w:rsid w:val="00B74BA8"/>
    <w:rsid w:val="00B7575E"/>
    <w:rsid w:val="00B7582F"/>
    <w:rsid w:val="00B778BC"/>
    <w:rsid w:val="00B77E06"/>
    <w:rsid w:val="00B80E90"/>
    <w:rsid w:val="00B8207B"/>
    <w:rsid w:val="00B821B1"/>
    <w:rsid w:val="00B8257D"/>
    <w:rsid w:val="00B83B8D"/>
    <w:rsid w:val="00B844C1"/>
    <w:rsid w:val="00B85D40"/>
    <w:rsid w:val="00B86F18"/>
    <w:rsid w:val="00B87442"/>
    <w:rsid w:val="00B9002A"/>
    <w:rsid w:val="00B900A0"/>
    <w:rsid w:val="00B9040B"/>
    <w:rsid w:val="00B921F1"/>
    <w:rsid w:val="00B922B6"/>
    <w:rsid w:val="00B92388"/>
    <w:rsid w:val="00B929A7"/>
    <w:rsid w:val="00B93490"/>
    <w:rsid w:val="00B94216"/>
    <w:rsid w:val="00B94442"/>
    <w:rsid w:val="00B94912"/>
    <w:rsid w:val="00B95177"/>
    <w:rsid w:val="00B9519D"/>
    <w:rsid w:val="00B9586A"/>
    <w:rsid w:val="00B970FB"/>
    <w:rsid w:val="00BA026C"/>
    <w:rsid w:val="00BA1C52"/>
    <w:rsid w:val="00BA1E90"/>
    <w:rsid w:val="00BA262D"/>
    <w:rsid w:val="00BA3897"/>
    <w:rsid w:val="00BA404C"/>
    <w:rsid w:val="00BA4D2C"/>
    <w:rsid w:val="00BA6053"/>
    <w:rsid w:val="00BA6A37"/>
    <w:rsid w:val="00BA6B3F"/>
    <w:rsid w:val="00BA6FAA"/>
    <w:rsid w:val="00BA7307"/>
    <w:rsid w:val="00BB0825"/>
    <w:rsid w:val="00BB0AC3"/>
    <w:rsid w:val="00BB1BD7"/>
    <w:rsid w:val="00BB1FA0"/>
    <w:rsid w:val="00BB39A1"/>
    <w:rsid w:val="00BB40A2"/>
    <w:rsid w:val="00BB41C5"/>
    <w:rsid w:val="00BB434E"/>
    <w:rsid w:val="00BB465F"/>
    <w:rsid w:val="00BB4DF6"/>
    <w:rsid w:val="00BB4EB6"/>
    <w:rsid w:val="00BB500E"/>
    <w:rsid w:val="00BB5455"/>
    <w:rsid w:val="00BB5538"/>
    <w:rsid w:val="00BB60A8"/>
    <w:rsid w:val="00BB6225"/>
    <w:rsid w:val="00BB6309"/>
    <w:rsid w:val="00BB6B28"/>
    <w:rsid w:val="00BB7403"/>
    <w:rsid w:val="00BC02A1"/>
    <w:rsid w:val="00BC1125"/>
    <w:rsid w:val="00BC2031"/>
    <w:rsid w:val="00BC2FEF"/>
    <w:rsid w:val="00BC303B"/>
    <w:rsid w:val="00BC32C1"/>
    <w:rsid w:val="00BC341D"/>
    <w:rsid w:val="00BC366E"/>
    <w:rsid w:val="00BC3A1A"/>
    <w:rsid w:val="00BC3B20"/>
    <w:rsid w:val="00BC3E50"/>
    <w:rsid w:val="00BC437F"/>
    <w:rsid w:val="00BC45F4"/>
    <w:rsid w:val="00BC4AF0"/>
    <w:rsid w:val="00BC4E82"/>
    <w:rsid w:val="00BC50DB"/>
    <w:rsid w:val="00BC6898"/>
    <w:rsid w:val="00BC6F0C"/>
    <w:rsid w:val="00BC6F61"/>
    <w:rsid w:val="00BC729D"/>
    <w:rsid w:val="00BC7380"/>
    <w:rsid w:val="00BC73CC"/>
    <w:rsid w:val="00BD0505"/>
    <w:rsid w:val="00BD057C"/>
    <w:rsid w:val="00BD09F7"/>
    <w:rsid w:val="00BD0B1B"/>
    <w:rsid w:val="00BD2A0F"/>
    <w:rsid w:val="00BD2E2F"/>
    <w:rsid w:val="00BD31A7"/>
    <w:rsid w:val="00BD3A45"/>
    <w:rsid w:val="00BD3FAA"/>
    <w:rsid w:val="00BD4DF3"/>
    <w:rsid w:val="00BD54FE"/>
    <w:rsid w:val="00BD55A0"/>
    <w:rsid w:val="00BD6756"/>
    <w:rsid w:val="00BD6A6B"/>
    <w:rsid w:val="00BD761B"/>
    <w:rsid w:val="00BD7767"/>
    <w:rsid w:val="00BE0373"/>
    <w:rsid w:val="00BE07C9"/>
    <w:rsid w:val="00BE11D0"/>
    <w:rsid w:val="00BE190C"/>
    <w:rsid w:val="00BE2178"/>
    <w:rsid w:val="00BE2B5A"/>
    <w:rsid w:val="00BE333B"/>
    <w:rsid w:val="00BE386B"/>
    <w:rsid w:val="00BE440C"/>
    <w:rsid w:val="00BE4687"/>
    <w:rsid w:val="00BE52BB"/>
    <w:rsid w:val="00BE591A"/>
    <w:rsid w:val="00BE5E81"/>
    <w:rsid w:val="00BE68FF"/>
    <w:rsid w:val="00BE7247"/>
    <w:rsid w:val="00BE7325"/>
    <w:rsid w:val="00BE7894"/>
    <w:rsid w:val="00BF0138"/>
    <w:rsid w:val="00BF03E8"/>
    <w:rsid w:val="00BF1268"/>
    <w:rsid w:val="00BF1442"/>
    <w:rsid w:val="00BF20C4"/>
    <w:rsid w:val="00BF28B0"/>
    <w:rsid w:val="00BF29F1"/>
    <w:rsid w:val="00BF46D8"/>
    <w:rsid w:val="00BF47D2"/>
    <w:rsid w:val="00BF4A8B"/>
    <w:rsid w:val="00BF58D9"/>
    <w:rsid w:val="00BF5DCC"/>
    <w:rsid w:val="00BF65F6"/>
    <w:rsid w:val="00BF6738"/>
    <w:rsid w:val="00BF7053"/>
    <w:rsid w:val="00BF72B1"/>
    <w:rsid w:val="00BF75F5"/>
    <w:rsid w:val="00BF7711"/>
    <w:rsid w:val="00BF7AAA"/>
    <w:rsid w:val="00BF7FC1"/>
    <w:rsid w:val="00C00AA1"/>
    <w:rsid w:val="00C00F51"/>
    <w:rsid w:val="00C014B5"/>
    <w:rsid w:val="00C0166E"/>
    <w:rsid w:val="00C019D0"/>
    <w:rsid w:val="00C01D7D"/>
    <w:rsid w:val="00C02474"/>
    <w:rsid w:val="00C02B0C"/>
    <w:rsid w:val="00C02F1E"/>
    <w:rsid w:val="00C03664"/>
    <w:rsid w:val="00C04ED3"/>
    <w:rsid w:val="00C056AA"/>
    <w:rsid w:val="00C05BD2"/>
    <w:rsid w:val="00C0632B"/>
    <w:rsid w:val="00C0779C"/>
    <w:rsid w:val="00C07EA7"/>
    <w:rsid w:val="00C07EEB"/>
    <w:rsid w:val="00C10691"/>
    <w:rsid w:val="00C108C8"/>
    <w:rsid w:val="00C10EE3"/>
    <w:rsid w:val="00C11335"/>
    <w:rsid w:val="00C12F23"/>
    <w:rsid w:val="00C130CE"/>
    <w:rsid w:val="00C1325E"/>
    <w:rsid w:val="00C132B0"/>
    <w:rsid w:val="00C13C49"/>
    <w:rsid w:val="00C14530"/>
    <w:rsid w:val="00C1455F"/>
    <w:rsid w:val="00C14ED3"/>
    <w:rsid w:val="00C16192"/>
    <w:rsid w:val="00C16C45"/>
    <w:rsid w:val="00C17495"/>
    <w:rsid w:val="00C175DF"/>
    <w:rsid w:val="00C209BD"/>
    <w:rsid w:val="00C20C00"/>
    <w:rsid w:val="00C21287"/>
    <w:rsid w:val="00C23B62"/>
    <w:rsid w:val="00C23CE3"/>
    <w:rsid w:val="00C23FB1"/>
    <w:rsid w:val="00C243A9"/>
    <w:rsid w:val="00C24C3C"/>
    <w:rsid w:val="00C24DC1"/>
    <w:rsid w:val="00C2612A"/>
    <w:rsid w:val="00C2641B"/>
    <w:rsid w:val="00C26650"/>
    <w:rsid w:val="00C26BAE"/>
    <w:rsid w:val="00C273A9"/>
    <w:rsid w:val="00C274DC"/>
    <w:rsid w:val="00C278EC"/>
    <w:rsid w:val="00C27986"/>
    <w:rsid w:val="00C30C0C"/>
    <w:rsid w:val="00C3182D"/>
    <w:rsid w:val="00C31BC3"/>
    <w:rsid w:val="00C32285"/>
    <w:rsid w:val="00C32492"/>
    <w:rsid w:val="00C329FD"/>
    <w:rsid w:val="00C32C00"/>
    <w:rsid w:val="00C330D8"/>
    <w:rsid w:val="00C34CA3"/>
    <w:rsid w:val="00C34E26"/>
    <w:rsid w:val="00C3668A"/>
    <w:rsid w:val="00C369FC"/>
    <w:rsid w:val="00C36FE9"/>
    <w:rsid w:val="00C377B9"/>
    <w:rsid w:val="00C379B2"/>
    <w:rsid w:val="00C404A0"/>
    <w:rsid w:val="00C418FD"/>
    <w:rsid w:val="00C41E71"/>
    <w:rsid w:val="00C42133"/>
    <w:rsid w:val="00C422CB"/>
    <w:rsid w:val="00C424DF"/>
    <w:rsid w:val="00C42DEA"/>
    <w:rsid w:val="00C42E2B"/>
    <w:rsid w:val="00C43F7D"/>
    <w:rsid w:val="00C44045"/>
    <w:rsid w:val="00C4540F"/>
    <w:rsid w:val="00C458BD"/>
    <w:rsid w:val="00C469D3"/>
    <w:rsid w:val="00C46F67"/>
    <w:rsid w:val="00C4721B"/>
    <w:rsid w:val="00C474F0"/>
    <w:rsid w:val="00C478E1"/>
    <w:rsid w:val="00C502C6"/>
    <w:rsid w:val="00C50B97"/>
    <w:rsid w:val="00C512AD"/>
    <w:rsid w:val="00C5273B"/>
    <w:rsid w:val="00C52A56"/>
    <w:rsid w:val="00C53927"/>
    <w:rsid w:val="00C54F19"/>
    <w:rsid w:val="00C55031"/>
    <w:rsid w:val="00C55076"/>
    <w:rsid w:val="00C551C8"/>
    <w:rsid w:val="00C557EF"/>
    <w:rsid w:val="00C55DCC"/>
    <w:rsid w:val="00C55E5B"/>
    <w:rsid w:val="00C566FA"/>
    <w:rsid w:val="00C56DDD"/>
    <w:rsid w:val="00C61339"/>
    <w:rsid w:val="00C617F8"/>
    <w:rsid w:val="00C61F64"/>
    <w:rsid w:val="00C62F49"/>
    <w:rsid w:val="00C63A2D"/>
    <w:rsid w:val="00C63ACD"/>
    <w:rsid w:val="00C644F8"/>
    <w:rsid w:val="00C645DB"/>
    <w:rsid w:val="00C64A53"/>
    <w:rsid w:val="00C64A59"/>
    <w:rsid w:val="00C65E47"/>
    <w:rsid w:val="00C676D1"/>
    <w:rsid w:val="00C703FA"/>
    <w:rsid w:val="00C704A8"/>
    <w:rsid w:val="00C705BB"/>
    <w:rsid w:val="00C70EB5"/>
    <w:rsid w:val="00C72998"/>
    <w:rsid w:val="00C729F9"/>
    <w:rsid w:val="00C73A1F"/>
    <w:rsid w:val="00C74607"/>
    <w:rsid w:val="00C75890"/>
    <w:rsid w:val="00C76172"/>
    <w:rsid w:val="00C77097"/>
    <w:rsid w:val="00C77265"/>
    <w:rsid w:val="00C7747D"/>
    <w:rsid w:val="00C775F7"/>
    <w:rsid w:val="00C7762B"/>
    <w:rsid w:val="00C778F4"/>
    <w:rsid w:val="00C80152"/>
    <w:rsid w:val="00C808D7"/>
    <w:rsid w:val="00C80E7E"/>
    <w:rsid w:val="00C82108"/>
    <w:rsid w:val="00C8256A"/>
    <w:rsid w:val="00C835D8"/>
    <w:rsid w:val="00C84713"/>
    <w:rsid w:val="00C84C5C"/>
    <w:rsid w:val="00C85291"/>
    <w:rsid w:val="00C8602F"/>
    <w:rsid w:val="00C861F9"/>
    <w:rsid w:val="00C86417"/>
    <w:rsid w:val="00C86785"/>
    <w:rsid w:val="00C86F0B"/>
    <w:rsid w:val="00C87333"/>
    <w:rsid w:val="00C9041C"/>
    <w:rsid w:val="00C915A0"/>
    <w:rsid w:val="00C92AD0"/>
    <w:rsid w:val="00C93202"/>
    <w:rsid w:val="00C93753"/>
    <w:rsid w:val="00C94877"/>
    <w:rsid w:val="00C94D7D"/>
    <w:rsid w:val="00C95332"/>
    <w:rsid w:val="00C954FA"/>
    <w:rsid w:val="00C96A09"/>
    <w:rsid w:val="00C970CB"/>
    <w:rsid w:val="00C97F16"/>
    <w:rsid w:val="00CA00E7"/>
    <w:rsid w:val="00CA0845"/>
    <w:rsid w:val="00CA0898"/>
    <w:rsid w:val="00CA0C32"/>
    <w:rsid w:val="00CA0EA5"/>
    <w:rsid w:val="00CA1918"/>
    <w:rsid w:val="00CA19BC"/>
    <w:rsid w:val="00CA29B6"/>
    <w:rsid w:val="00CA3373"/>
    <w:rsid w:val="00CA3443"/>
    <w:rsid w:val="00CA3518"/>
    <w:rsid w:val="00CA3AFF"/>
    <w:rsid w:val="00CA4213"/>
    <w:rsid w:val="00CA51D7"/>
    <w:rsid w:val="00CA5911"/>
    <w:rsid w:val="00CA5C71"/>
    <w:rsid w:val="00CA6102"/>
    <w:rsid w:val="00CA6239"/>
    <w:rsid w:val="00CA64FE"/>
    <w:rsid w:val="00CA663E"/>
    <w:rsid w:val="00CA6678"/>
    <w:rsid w:val="00CA679E"/>
    <w:rsid w:val="00CA70C5"/>
    <w:rsid w:val="00CA71E9"/>
    <w:rsid w:val="00CB0177"/>
    <w:rsid w:val="00CB02D3"/>
    <w:rsid w:val="00CB0AF0"/>
    <w:rsid w:val="00CB1578"/>
    <w:rsid w:val="00CB16E2"/>
    <w:rsid w:val="00CB226F"/>
    <w:rsid w:val="00CB2623"/>
    <w:rsid w:val="00CB2E2C"/>
    <w:rsid w:val="00CB3702"/>
    <w:rsid w:val="00CB3C87"/>
    <w:rsid w:val="00CB4E22"/>
    <w:rsid w:val="00CB5EB9"/>
    <w:rsid w:val="00CB64D6"/>
    <w:rsid w:val="00CB720F"/>
    <w:rsid w:val="00CB7214"/>
    <w:rsid w:val="00CB762E"/>
    <w:rsid w:val="00CB796F"/>
    <w:rsid w:val="00CB7D66"/>
    <w:rsid w:val="00CC0982"/>
    <w:rsid w:val="00CC144C"/>
    <w:rsid w:val="00CC194E"/>
    <w:rsid w:val="00CC2500"/>
    <w:rsid w:val="00CC25A6"/>
    <w:rsid w:val="00CC2DCE"/>
    <w:rsid w:val="00CC417E"/>
    <w:rsid w:val="00CC4720"/>
    <w:rsid w:val="00CC482E"/>
    <w:rsid w:val="00CC4890"/>
    <w:rsid w:val="00CC4A31"/>
    <w:rsid w:val="00CC4E57"/>
    <w:rsid w:val="00CC5105"/>
    <w:rsid w:val="00CC54FA"/>
    <w:rsid w:val="00CC60F0"/>
    <w:rsid w:val="00CC7189"/>
    <w:rsid w:val="00CD0F31"/>
    <w:rsid w:val="00CD10B5"/>
    <w:rsid w:val="00CD1571"/>
    <w:rsid w:val="00CD1896"/>
    <w:rsid w:val="00CD1D09"/>
    <w:rsid w:val="00CD2E10"/>
    <w:rsid w:val="00CD2F36"/>
    <w:rsid w:val="00CD3C96"/>
    <w:rsid w:val="00CD4738"/>
    <w:rsid w:val="00CD4BBC"/>
    <w:rsid w:val="00CD4FF5"/>
    <w:rsid w:val="00CD6FAF"/>
    <w:rsid w:val="00CE078D"/>
    <w:rsid w:val="00CE07EE"/>
    <w:rsid w:val="00CE0D8A"/>
    <w:rsid w:val="00CE1A10"/>
    <w:rsid w:val="00CE25B6"/>
    <w:rsid w:val="00CE2F9A"/>
    <w:rsid w:val="00CE3052"/>
    <w:rsid w:val="00CE30D3"/>
    <w:rsid w:val="00CE314C"/>
    <w:rsid w:val="00CE3288"/>
    <w:rsid w:val="00CE39E9"/>
    <w:rsid w:val="00CE41F1"/>
    <w:rsid w:val="00CE5BB5"/>
    <w:rsid w:val="00CE5BEB"/>
    <w:rsid w:val="00CE64CB"/>
    <w:rsid w:val="00CE651F"/>
    <w:rsid w:val="00CE7626"/>
    <w:rsid w:val="00CE7CFC"/>
    <w:rsid w:val="00CE7D22"/>
    <w:rsid w:val="00CE7E47"/>
    <w:rsid w:val="00CE7FE1"/>
    <w:rsid w:val="00CF0AB0"/>
    <w:rsid w:val="00CF1196"/>
    <w:rsid w:val="00CF11DF"/>
    <w:rsid w:val="00CF1981"/>
    <w:rsid w:val="00CF1A45"/>
    <w:rsid w:val="00CF1AD5"/>
    <w:rsid w:val="00CF1B1C"/>
    <w:rsid w:val="00CF1E93"/>
    <w:rsid w:val="00CF2552"/>
    <w:rsid w:val="00CF26D7"/>
    <w:rsid w:val="00CF302C"/>
    <w:rsid w:val="00CF4043"/>
    <w:rsid w:val="00CF436D"/>
    <w:rsid w:val="00CF4C2E"/>
    <w:rsid w:val="00CF4FCA"/>
    <w:rsid w:val="00CF669D"/>
    <w:rsid w:val="00CF6D94"/>
    <w:rsid w:val="00CF7A99"/>
    <w:rsid w:val="00D00B8C"/>
    <w:rsid w:val="00D01379"/>
    <w:rsid w:val="00D01733"/>
    <w:rsid w:val="00D01B86"/>
    <w:rsid w:val="00D02450"/>
    <w:rsid w:val="00D028ED"/>
    <w:rsid w:val="00D02F67"/>
    <w:rsid w:val="00D033C2"/>
    <w:rsid w:val="00D046A3"/>
    <w:rsid w:val="00D04971"/>
    <w:rsid w:val="00D04BDF"/>
    <w:rsid w:val="00D04D24"/>
    <w:rsid w:val="00D051AE"/>
    <w:rsid w:val="00D051F7"/>
    <w:rsid w:val="00D05696"/>
    <w:rsid w:val="00D06B40"/>
    <w:rsid w:val="00D0776D"/>
    <w:rsid w:val="00D07880"/>
    <w:rsid w:val="00D1043D"/>
    <w:rsid w:val="00D108AE"/>
    <w:rsid w:val="00D111DC"/>
    <w:rsid w:val="00D113C6"/>
    <w:rsid w:val="00D12127"/>
    <w:rsid w:val="00D1222F"/>
    <w:rsid w:val="00D122DD"/>
    <w:rsid w:val="00D125DA"/>
    <w:rsid w:val="00D13234"/>
    <w:rsid w:val="00D13AAB"/>
    <w:rsid w:val="00D13D86"/>
    <w:rsid w:val="00D13DE1"/>
    <w:rsid w:val="00D142E6"/>
    <w:rsid w:val="00D1446C"/>
    <w:rsid w:val="00D14B40"/>
    <w:rsid w:val="00D160B1"/>
    <w:rsid w:val="00D164CC"/>
    <w:rsid w:val="00D17CA8"/>
    <w:rsid w:val="00D2025C"/>
    <w:rsid w:val="00D2122E"/>
    <w:rsid w:val="00D22667"/>
    <w:rsid w:val="00D22DEB"/>
    <w:rsid w:val="00D23599"/>
    <w:rsid w:val="00D239E5"/>
    <w:rsid w:val="00D24A7A"/>
    <w:rsid w:val="00D24FD1"/>
    <w:rsid w:val="00D25845"/>
    <w:rsid w:val="00D25B8E"/>
    <w:rsid w:val="00D26E1C"/>
    <w:rsid w:val="00D272AE"/>
    <w:rsid w:val="00D273F4"/>
    <w:rsid w:val="00D2793C"/>
    <w:rsid w:val="00D279A4"/>
    <w:rsid w:val="00D27B6A"/>
    <w:rsid w:val="00D27C74"/>
    <w:rsid w:val="00D302C2"/>
    <w:rsid w:val="00D30458"/>
    <w:rsid w:val="00D30891"/>
    <w:rsid w:val="00D30C89"/>
    <w:rsid w:val="00D31707"/>
    <w:rsid w:val="00D33AE9"/>
    <w:rsid w:val="00D33DEF"/>
    <w:rsid w:val="00D34043"/>
    <w:rsid w:val="00D34E48"/>
    <w:rsid w:val="00D35408"/>
    <w:rsid w:val="00D355F5"/>
    <w:rsid w:val="00D360DA"/>
    <w:rsid w:val="00D36437"/>
    <w:rsid w:val="00D36604"/>
    <w:rsid w:val="00D36E4A"/>
    <w:rsid w:val="00D4135C"/>
    <w:rsid w:val="00D41B01"/>
    <w:rsid w:val="00D4212E"/>
    <w:rsid w:val="00D42207"/>
    <w:rsid w:val="00D4230A"/>
    <w:rsid w:val="00D42559"/>
    <w:rsid w:val="00D427F8"/>
    <w:rsid w:val="00D42A71"/>
    <w:rsid w:val="00D4355C"/>
    <w:rsid w:val="00D43CC6"/>
    <w:rsid w:val="00D43E17"/>
    <w:rsid w:val="00D4451F"/>
    <w:rsid w:val="00D4457E"/>
    <w:rsid w:val="00D446E7"/>
    <w:rsid w:val="00D448A2"/>
    <w:rsid w:val="00D448C5"/>
    <w:rsid w:val="00D44D70"/>
    <w:rsid w:val="00D450E6"/>
    <w:rsid w:val="00D467E3"/>
    <w:rsid w:val="00D46865"/>
    <w:rsid w:val="00D47C7B"/>
    <w:rsid w:val="00D47D9C"/>
    <w:rsid w:val="00D50C89"/>
    <w:rsid w:val="00D52441"/>
    <w:rsid w:val="00D5373D"/>
    <w:rsid w:val="00D53809"/>
    <w:rsid w:val="00D53D50"/>
    <w:rsid w:val="00D53EB9"/>
    <w:rsid w:val="00D54479"/>
    <w:rsid w:val="00D5518F"/>
    <w:rsid w:val="00D55F8E"/>
    <w:rsid w:val="00D56C4E"/>
    <w:rsid w:val="00D57448"/>
    <w:rsid w:val="00D57FE9"/>
    <w:rsid w:val="00D60D73"/>
    <w:rsid w:val="00D61FD4"/>
    <w:rsid w:val="00D623A3"/>
    <w:rsid w:val="00D6343C"/>
    <w:rsid w:val="00D64956"/>
    <w:rsid w:val="00D64D12"/>
    <w:rsid w:val="00D6504F"/>
    <w:rsid w:val="00D65102"/>
    <w:rsid w:val="00D6544B"/>
    <w:rsid w:val="00D66202"/>
    <w:rsid w:val="00D670C1"/>
    <w:rsid w:val="00D67667"/>
    <w:rsid w:val="00D6771D"/>
    <w:rsid w:val="00D6798E"/>
    <w:rsid w:val="00D67AAD"/>
    <w:rsid w:val="00D708F5"/>
    <w:rsid w:val="00D70993"/>
    <w:rsid w:val="00D71940"/>
    <w:rsid w:val="00D72F87"/>
    <w:rsid w:val="00D73030"/>
    <w:rsid w:val="00D733D3"/>
    <w:rsid w:val="00D73436"/>
    <w:rsid w:val="00D7344C"/>
    <w:rsid w:val="00D74657"/>
    <w:rsid w:val="00D753EF"/>
    <w:rsid w:val="00D7635C"/>
    <w:rsid w:val="00D76971"/>
    <w:rsid w:val="00D769F8"/>
    <w:rsid w:val="00D77168"/>
    <w:rsid w:val="00D774A4"/>
    <w:rsid w:val="00D77B99"/>
    <w:rsid w:val="00D77ECB"/>
    <w:rsid w:val="00D80CB5"/>
    <w:rsid w:val="00D80D47"/>
    <w:rsid w:val="00D8101A"/>
    <w:rsid w:val="00D813BD"/>
    <w:rsid w:val="00D81841"/>
    <w:rsid w:val="00D819D2"/>
    <w:rsid w:val="00D81C79"/>
    <w:rsid w:val="00D81EFE"/>
    <w:rsid w:val="00D82AA6"/>
    <w:rsid w:val="00D83702"/>
    <w:rsid w:val="00D838D1"/>
    <w:rsid w:val="00D83D31"/>
    <w:rsid w:val="00D847BB"/>
    <w:rsid w:val="00D85695"/>
    <w:rsid w:val="00D85A9B"/>
    <w:rsid w:val="00D86031"/>
    <w:rsid w:val="00D867AA"/>
    <w:rsid w:val="00D867F5"/>
    <w:rsid w:val="00D86F68"/>
    <w:rsid w:val="00D87229"/>
    <w:rsid w:val="00D87A00"/>
    <w:rsid w:val="00D87AF7"/>
    <w:rsid w:val="00D87E02"/>
    <w:rsid w:val="00D87F60"/>
    <w:rsid w:val="00D90256"/>
    <w:rsid w:val="00D905DB"/>
    <w:rsid w:val="00D916AB"/>
    <w:rsid w:val="00D918C9"/>
    <w:rsid w:val="00D91BDA"/>
    <w:rsid w:val="00D91C81"/>
    <w:rsid w:val="00D92E31"/>
    <w:rsid w:val="00D92EA0"/>
    <w:rsid w:val="00D953C2"/>
    <w:rsid w:val="00D95EA6"/>
    <w:rsid w:val="00D964BB"/>
    <w:rsid w:val="00D96674"/>
    <w:rsid w:val="00D96FF6"/>
    <w:rsid w:val="00D97143"/>
    <w:rsid w:val="00D97992"/>
    <w:rsid w:val="00D97F95"/>
    <w:rsid w:val="00DA003E"/>
    <w:rsid w:val="00DA0DE2"/>
    <w:rsid w:val="00DA1664"/>
    <w:rsid w:val="00DA17AB"/>
    <w:rsid w:val="00DA1A31"/>
    <w:rsid w:val="00DA1F97"/>
    <w:rsid w:val="00DA259A"/>
    <w:rsid w:val="00DA28D6"/>
    <w:rsid w:val="00DA2D03"/>
    <w:rsid w:val="00DA33D5"/>
    <w:rsid w:val="00DA482E"/>
    <w:rsid w:val="00DA49A8"/>
    <w:rsid w:val="00DA4BAF"/>
    <w:rsid w:val="00DA4F8D"/>
    <w:rsid w:val="00DA50D3"/>
    <w:rsid w:val="00DA5384"/>
    <w:rsid w:val="00DA5667"/>
    <w:rsid w:val="00DA5AED"/>
    <w:rsid w:val="00DA692D"/>
    <w:rsid w:val="00DA70BB"/>
    <w:rsid w:val="00DA7B04"/>
    <w:rsid w:val="00DB0003"/>
    <w:rsid w:val="00DB048E"/>
    <w:rsid w:val="00DB20E3"/>
    <w:rsid w:val="00DB3E7C"/>
    <w:rsid w:val="00DB4E62"/>
    <w:rsid w:val="00DB590D"/>
    <w:rsid w:val="00DB660F"/>
    <w:rsid w:val="00DB6DF0"/>
    <w:rsid w:val="00DB7084"/>
    <w:rsid w:val="00DB78DA"/>
    <w:rsid w:val="00DB7DAC"/>
    <w:rsid w:val="00DC0126"/>
    <w:rsid w:val="00DC0285"/>
    <w:rsid w:val="00DC05D3"/>
    <w:rsid w:val="00DC1F5D"/>
    <w:rsid w:val="00DC202B"/>
    <w:rsid w:val="00DC21DF"/>
    <w:rsid w:val="00DC2AA0"/>
    <w:rsid w:val="00DC5495"/>
    <w:rsid w:val="00DC6021"/>
    <w:rsid w:val="00DC7657"/>
    <w:rsid w:val="00DD1357"/>
    <w:rsid w:val="00DD3DB0"/>
    <w:rsid w:val="00DD3E11"/>
    <w:rsid w:val="00DD44BF"/>
    <w:rsid w:val="00DD5644"/>
    <w:rsid w:val="00DD57AE"/>
    <w:rsid w:val="00DD64AB"/>
    <w:rsid w:val="00DD694E"/>
    <w:rsid w:val="00DD720A"/>
    <w:rsid w:val="00DD74F6"/>
    <w:rsid w:val="00DD797D"/>
    <w:rsid w:val="00DD7BDD"/>
    <w:rsid w:val="00DE251F"/>
    <w:rsid w:val="00DE2700"/>
    <w:rsid w:val="00DE2746"/>
    <w:rsid w:val="00DE2A2D"/>
    <w:rsid w:val="00DE33BB"/>
    <w:rsid w:val="00DE451D"/>
    <w:rsid w:val="00DE52FF"/>
    <w:rsid w:val="00DE5575"/>
    <w:rsid w:val="00DE5C24"/>
    <w:rsid w:val="00DE68DD"/>
    <w:rsid w:val="00DE7307"/>
    <w:rsid w:val="00DE7C00"/>
    <w:rsid w:val="00DE7C37"/>
    <w:rsid w:val="00DF0126"/>
    <w:rsid w:val="00DF087D"/>
    <w:rsid w:val="00DF135C"/>
    <w:rsid w:val="00DF16D9"/>
    <w:rsid w:val="00DF19BF"/>
    <w:rsid w:val="00DF2987"/>
    <w:rsid w:val="00DF2C9E"/>
    <w:rsid w:val="00DF4598"/>
    <w:rsid w:val="00DF5558"/>
    <w:rsid w:val="00DF598A"/>
    <w:rsid w:val="00DF7AB0"/>
    <w:rsid w:val="00E02C04"/>
    <w:rsid w:val="00E0354E"/>
    <w:rsid w:val="00E03C54"/>
    <w:rsid w:val="00E0409E"/>
    <w:rsid w:val="00E04333"/>
    <w:rsid w:val="00E058AC"/>
    <w:rsid w:val="00E05CC1"/>
    <w:rsid w:val="00E0696B"/>
    <w:rsid w:val="00E06ED8"/>
    <w:rsid w:val="00E075DA"/>
    <w:rsid w:val="00E105B8"/>
    <w:rsid w:val="00E11441"/>
    <w:rsid w:val="00E11BA3"/>
    <w:rsid w:val="00E128ED"/>
    <w:rsid w:val="00E12BEE"/>
    <w:rsid w:val="00E13061"/>
    <w:rsid w:val="00E131B3"/>
    <w:rsid w:val="00E150A8"/>
    <w:rsid w:val="00E15213"/>
    <w:rsid w:val="00E154F2"/>
    <w:rsid w:val="00E157B6"/>
    <w:rsid w:val="00E15ED2"/>
    <w:rsid w:val="00E17273"/>
    <w:rsid w:val="00E17548"/>
    <w:rsid w:val="00E17895"/>
    <w:rsid w:val="00E17E9D"/>
    <w:rsid w:val="00E203D2"/>
    <w:rsid w:val="00E2160A"/>
    <w:rsid w:val="00E226FD"/>
    <w:rsid w:val="00E23470"/>
    <w:rsid w:val="00E23720"/>
    <w:rsid w:val="00E23A78"/>
    <w:rsid w:val="00E240D6"/>
    <w:rsid w:val="00E245A7"/>
    <w:rsid w:val="00E2595F"/>
    <w:rsid w:val="00E25F7E"/>
    <w:rsid w:val="00E26D36"/>
    <w:rsid w:val="00E27022"/>
    <w:rsid w:val="00E27149"/>
    <w:rsid w:val="00E277F0"/>
    <w:rsid w:val="00E27E96"/>
    <w:rsid w:val="00E30877"/>
    <w:rsid w:val="00E31395"/>
    <w:rsid w:val="00E31516"/>
    <w:rsid w:val="00E3198D"/>
    <w:rsid w:val="00E323A0"/>
    <w:rsid w:val="00E32620"/>
    <w:rsid w:val="00E32E8C"/>
    <w:rsid w:val="00E3451E"/>
    <w:rsid w:val="00E347EF"/>
    <w:rsid w:val="00E35241"/>
    <w:rsid w:val="00E3632B"/>
    <w:rsid w:val="00E36D91"/>
    <w:rsid w:val="00E40304"/>
    <w:rsid w:val="00E408D8"/>
    <w:rsid w:val="00E40A81"/>
    <w:rsid w:val="00E41294"/>
    <w:rsid w:val="00E427BD"/>
    <w:rsid w:val="00E42E3B"/>
    <w:rsid w:val="00E446C0"/>
    <w:rsid w:val="00E44C9B"/>
    <w:rsid w:val="00E4522C"/>
    <w:rsid w:val="00E455BE"/>
    <w:rsid w:val="00E45942"/>
    <w:rsid w:val="00E46434"/>
    <w:rsid w:val="00E46A9B"/>
    <w:rsid w:val="00E46CF4"/>
    <w:rsid w:val="00E47449"/>
    <w:rsid w:val="00E50068"/>
    <w:rsid w:val="00E50B39"/>
    <w:rsid w:val="00E50DCC"/>
    <w:rsid w:val="00E50E20"/>
    <w:rsid w:val="00E52936"/>
    <w:rsid w:val="00E53188"/>
    <w:rsid w:val="00E53371"/>
    <w:rsid w:val="00E53B2E"/>
    <w:rsid w:val="00E53B36"/>
    <w:rsid w:val="00E53F9E"/>
    <w:rsid w:val="00E54D5E"/>
    <w:rsid w:val="00E56198"/>
    <w:rsid w:val="00E57341"/>
    <w:rsid w:val="00E601AB"/>
    <w:rsid w:val="00E60459"/>
    <w:rsid w:val="00E61036"/>
    <w:rsid w:val="00E61C21"/>
    <w:rsid w:val="00E624CE"/>
    <w:rsid w:val="00E62F90"/>
    <w:rsid w:val="00E63681"/>
    <w:rsid w:val="00E63704"/>
    <w:rsid w:val="00E63D93"/>
    <w:rsid w:val="00E648B4"/>
    <w:rsid w:val="00E64EAB"/>
    <w:rsid w:val="00E656B3"/>
    <w:rsid w:val="00E656DC"/>
    <w:rsid w:val="00E65C0D"/>
    <w:rsid w:val="00E65FA3"/>
    <w:rsid w:val="00E6790A"/>
    <w:rsid w:val="00E67BDA"/>
    <w:rsid w:val="00E70534"/>
    <w:rsid w:val="00E70CF4"/>
    <w:rsid w:val="00E7154B"/>
    <w:rsid w:val="00E71BCF"/>
    <w:rsid w:val="00E724C5"/>
    <w:rsid w:val="00E734A2"/>
    <w:rsid w:val="00E745C9"/>
    <w:rsid w:val="00E750CA"/>
    <w:rsid w:val="00E763FA"/>
    <w:rsid w:val="00E767B5"/>
    <w:rsid w:val="00E769BD"/>
    <w:rsid w:val="00E76BEC"/>
    <w:rsid w:val="00E7701E"/>
    <w:rsid w:val="00E773C1"/>
    <w:rsid w:val="00E776B2"/>
    <w:rsid w:val="00E805B6"/>
    <w:rsid w:val="00E80DD8"/>
    <w:rsid w:val="00E8198D"/>
    <w:rsid w:val="00E82119"/>
    <w:rsid w:val="00E82632"/>
    <w:rsid w:val="00E82D6C"/>
    <w:rsid w:val="00E8342F"/>
    <w:rsid w:val="00E834EC"/>
    <w:rsid w:val="00E83A4E"/>
    <w:rsid w:val="00E83FC2"/>
    <w:rsid w:val="00E84BF0"/>
    <w:rsid w:val="00E85CC2"/>
    <w:rsid w:val="00E8664C"/>
    <w:rsid w:val="00E86F77"/>
    <w:rsid w:val="00E87878"/>
    <w:rsid w:val="00E87B08"/>
    <w:rsid w:val="00E90016"/>
    <w:rsid w:val="00E90042"/>
    <w:rsid w:val="00E9069C"/>
    <w:rsid w:val="00E9101A"/>
    <w:rsid w:val="00E92154"/>
    <w:rsid w:val="00E937CB"/>
    <w:rsid w:val="00E94A6A"/>
    <w:rsid w:val="00E952EB"/>
    <w:rsid w:val="00E95488"/>
    <w:rsid w:val="00E95594"/>
    <w:rsid w:val="00E96D18"/>
    <w:rsid w:val="00E97385"/>
    <w:rsid w:val="00E97551"/>
    <w:rsid w:val="00E97612"/>
    <w:rsid w:val="00E9771F"/>
    <w:rsid w:val="00EA1A00"/>
    <w:rsid w:val="00EA2099"/>
    <w:rsid w:val="00EA25E4"/>
    <w:rsid w:val="00EA2FE8"/>
    <w:rsid w:val="00EA3C3C"/>
    <w:rsid w:val="00EA3C7B"/>
    <w:rsid w:val="00EA441E"/>
    <w:rsid w:val="00EA5BE8"/>
    <w:rsid w:val="00EA5C15"/>
    <w:rsid w:val="00EA5D85"/>
    <w:rsid w:val="00EA5E59"/>
    <w:rsid w:val="00EA5EB3"/>
    <w:rsid w:val="00EA60BF"/>
    <w:rsid w:val="00EA6640"/>
    <w:rsid w:val="00EA6BF0"/>
    <w:rsid w:val="00EA7491"/>
    <w:rsid w:val="00EA77D7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238B"/>
    <w:rsid w:val="00EB278E"/>
    <w:rsid w:val="00EB27AB"/>
    <w:rsid w:val="00EB28EF"/>
    <w:rsid w:val="00EB2916"/>
    <w:rsid w:val="00EB2C47"/>
    <w:rsid w:val="00EB3799"/>
    <w:rsid w:val="00EB3A38"/>
    <w:rsid w:val="00EB4472"/>
    <w:rsid w:val="00EB4CBD"/>
    <w:rsid w:val="00EB6F4F"/>
    <w:rsid w:val="00EB7E74"/>
    <w:rsid w:val="00EC0668"/>
    <w:rsid w:val="00EC0C50"/>
    <w:rsid w:val="00EC182D"/>
    <w:rsid w:val="00EC21B0"/>
    <w:rsid w:val="00EC229A"/>
    <w:rsid w:val="00EC2648"/>
    <w:rsid w:val="00EC2D08"/>
    <w:rsid w:val="00EC310D"/>
    <w:rsid w:val="00EC355C"/>
    <w:rsid w:val="00EC4256"/>
    <w:rsid w:val="00EC45EA"/>
    <w:rsid w:val="00EC4E8F"/>
    <w:rsid w:val="00EC4F89"/>
    <w:rsid w:val="00EC56D5"/>
    <w:rsid w:val="00EC5833"/>
    <w:rsid w:val="00EC6625"/>
    <w:rsid w:val="00EC668B"/>
    <w:rsid w:val="00EC6DA4"/>
    <w:rsid w:val="00EC714F"/>
    <w:rsid w:val="00EC7200"/>
    <w:rsid w:val="00EC7BA5"/>
    <w:rsid w:val="00ED0C47"/>
    <w:rsid w:val="00ED23D3"/>
    <w:rsid w:val="00ED252C"/>
    <w:rsid w:val="00ED2B5F"/>
    <w:rsid w:val="00ED2DB4"/>
    <w:rsid w:val="00ED30EB"/>
    <w:rsid w:val="00ED3F29"/>
    <w:rsid w:val="00ED406F"/>
    <w:rsid w:val="00ED414C"/>
    <w:rsid w:val="00ED44E7"/>
    <w:rsid w:val="00ED463D"/>
    <w:rsid w:val="00ED5A8A"/>
    <w:rsid w:val="00ED6566"/>
    <w:rsid w:val="00ED6A17"/>
    <w:rsid w:val="00ED7319"/>
    <w:rsid w:val="00ED7369"/>
    <w:rsid w:val="00ED785E"/>
    <w:rsid w:val="00EE0A61"/>
    <w:rsid w:val="00EE1EB6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50FC"/>
    <w:rsid w:val="00EE56C4"/>
    <w:rsid w:val="00EE56DA"/>
    <w:rsid w:val="00EE5799"/>
    <w:rsid w:val="00EE58B7"/>
    <w:rsid w:val="00EE5A76"/>
    <w:rsid w:val="00EE65BB"/>
    <w:rsid w:val="00EE683D"/>
    <w:rsid w:val="00EE6FA7"/>
    <w:rsid w:val="00EE710C"/>
    <w:rsid w:val="00EE7198"/>
    <w:rsid w:val="00EE794C"/>
    <w:rsid w:val="00EE7B76"/>
    <w:rsid w:val="00EE7BE0"/>
    <w:rsid w:val="00EE7D4D"/>
    <w:rsid w:val="00EF0779"/>
    <w:rsid w:val="00EF08B1"/>
    <w:rsid w:val="00EF28BC"/>
    <w:rsid w:val="00EF30E9"/>
    <w:rsid w:val="00EF341C"/>
    <w:rsid w:val="00EF3608"/>
    <w:rsid w:val="00EF46AF"/>
    <w:rsid w:val="00EF4C40"/>
    <w:rsid w:val="00EF52E5"/>
    <w:rsid w:val="00EF54E3"/>
    <w:rsid w:val="00EF6BC1"/>
    <w:rsid w:val="00EF7863"/>
    <w:rsid w:val="00F00E06"/>
    <w:rsid w:val="00F0142A"/>
    <w:rsid w:val="00F01677"/>
    <w:rsid w:val="00F02100"/>
    <w:rsid w:val="00F041C6"/>
    <w:rsid w:val="00F046F5"/>
    <w:rsid w:val="00F05193"/>
    <w:rsid w:val="00F0573D"/>
    <w:rsid w:val="00F05F87"/>
    <w:rsid w:val="00F05FA0"/>
    <w:rsid w:val="00F0620B"/>
    <w:rsid w:val="00F0661E"/>
    <w:rsid w:val="00F06807"/>
    <w:rsid w:val="00F070E3"/>
    <w:rsid w:val="00F11760"/>
    <w:rsid w:val="00F12749"/>
    <w:rsid w:val="00F13175"/>
    <w:rsid w:val="00F1368F"/>
    <w:rsid w:val="00F13800"/>
    <w:rsid w:val="00F14BD1"/>
    <w:rsid w:val="00F2005D"/>
    <w:rsid w:val="00F200F3"/>
    <w:rsid w:val="00F20D4C"/>
    <w:rsid w:val="00F20DE4"/>
    <w:rsid w:val="00F22561"/>
    <w:rsid w:val="00F2265B"/>
    <w:rsid w:val="00F22691"/>
    <w:rsid w:val="00F22B44"/>
    <w:rsid w:val="00F23424"/>
    <w:rsid w:val="00F23801"/>
    <w:rsid w:val="00F246C5"/>
    <w:rsid w:val="00F2499E"/>
    <w:rsid w:val="00F25640"/>
    <w:rsid w:val="00F25B31"/>
    <w:rsid w:val="00F25CF6"/>
    <w:rsid w:val="00F264AF"/>
    <w:rsid w:val="00F274F5"/>
    <w:rsid w:val="00F30285"/>
    <w:rsid w:val="00F30682"/>
    <w:rsid w:val="00F3119E"/>
    <w:rsid w:val="00F3171C"/>
    <w:rsid w:val="00F32DEC"/>
    <w:rsid w:val="00F33A88"/>
    <w:rsid w:val="00F345E0"/>
    <w:rsid w:val="00F361C3"/>
    <w:rsid w:val="00F36BAE"/>
    <w:rsid w:val="00F36C2F"/>
    <w:rsid w:val="00F406D7"/>
    <w:rsid w:val="00F413A3"/>
    <w:rsid w:val="00F416F8"/>
    <w:rsid w:val="00F419C1"/>
    <w:rsid w:val="00F41FE9"/>
    <w:rsid w:val="00F429E8"/>
    <w:rsid w:val="00F4446F"/>
    <w:rsid w:val="00F449B3"/>
    <w:rsid w:val="00F44E12"/>
    <w:rsid w:val="00F45ACA"/>
    <w:rsid w:val="00F45F48"/>
    <w:rsid w:val="00F46DA3"/>
    <w:rsid w:val="00F5087E"/>
    <w:rsid w:val="00F50D5E"/>
    <w:rsid w:val="00F5112A"/>
    <w:rsid w:val="00F51922"/>
    <w:rsid w:val="00F51AFB"/>
    <w:rsid w:val="00F51E30"/>
    <w:rsid w:val="00F53422"/>
    <w:rsid w:val="00F55395"/>
    <w:rsid w:val="00F55B8B"/>
    <w:rsid w:val="00F55CB2"/>
    <w:rsid w:val="00F564C7"/>
    <w:rsid w:val="00F570C9"/>
    <w:rsid w:val="00F5796B"/>
    <w:rsid w:val="00F603CB"/>
    <w:rsid w:val="00F60564"/>
    <w:rsid w:val="00F60918"/>
    <w:rsid w:val="00F61485"/>
    <w:rsid w:val="00F6292E"/>
    <w:rsid w:val="00F65486"/>
    <w:rsid w:val="00F65C1C"/>
    <w:rsid w:val="00F67118"/>
    <w:rsid w:val="00F67A58"/>
    <w:rsid w:val="00F70D14"/>
    <w:rsid w:val="00F7150A"/>
    <w:rsid w:val="00F717F7"/>
    <w:rsid w:val="00F72331"/>
    <w:rsid w:val="00F7275C"/>
    <w:rsid w:val="00F72803"/>
    <w:rsid w:val="00F72EB5"/>
    <w:rsid w:val="00F734FE"/>
    <w:rsid w:val="00F74EF4"/>
    <w:rsid w:val="00F75E16"/>
    <w:rsid w:val="00F75E61"/>
    <w:rsid w:val="00F762A0"/>
    <w:rsid w:val="00F7699E"/>
    <w:rsid w:val="00F76F75"/>
    <w:rsid w:val="00F775B7"/>
    <w:rsid w:val="00F77849"/>
    <w:rsid w:val="00F779F3"/>
    <w:rsid w:val="00F77F6B"/>
    <w:rsid w:val="00F80336"/>
    <w:rsid w:val="00F809D1"/>
    <w:rsid w:val="00F81A62"/>
    <w:rsid w:val="00F8207E"/>
    <w:rsid w:val="00F820BB"/>
    <w:rsid w:val="00F826DC"/>
    <w:rsid w:val="00F828D7"/>
    <w:rsid w:val="00F82F9D"/>
    <w:rsid w:val="00F831E5"/>
    <w:rsid w:val="00F83344"/>
    <w:rsid w:val="00F83959"/>
    <w:rsid w:val="00F83C4F"/>
    <w:rsid w:val="00F844DF"/>
    <w:rsid w:val="00F84516"/>
    <w:rsid w:val="00F8483D"/>
    <w:rsid w:val="00F86426"/>
    <w:rsid w:val="00F866BE"/>
    <w:rsid w:val="00F8682E"/>
    <w:rsid w:val="00F86A8C"/>
    <w:rsid w:val="00F86D71"/>
    <w:rsid w:val="00F86E84"/>
    <w:rsid w:val="00F87C47"/>
    <w:rsid w:val="00F901C0"/>
    <w:rsid w:val="00F912CF"/>
    <w:rsid w:val="00F916A7"/>
    <w:rsid w:val="00F91EC3"/>
    <w:rsid w:val="00F923E7"/>
    <w:rsid w:val="00F934C2"/>
    <w:rsid w:val="00F93E6A"/>
    <w:rsid w:val="00F94415"/>
    <w:rsid w:val="00F95963"/>
    <w:rsid w:val="00F95E51"/>
    <w:rsid w:val="00F95E5A"/>
    <w:rsid w:val="00F96061"/>
    <w:rsid w:val="00F9613F"/>
    <w:rsid w:val="00F96477"/>
    <w:rsid w:val="00F96F3B"/>
    <w:rsid w:val="00F9739A"/>
    <w:rsid w:val="00F975D4"/>
    <w:rsid w:val="00F975D6"/>
    <w:rsid w:val="00F97B64"/>
    <w:rsid w:val="00F97E41"/>
    <w:rsid w:val="00FA0659"/>
    <w:rsid w:val="00FA1443"/>
    <w:rsid w:val="00FA27FF"/>
    <w:rsid w:val="00FA3C58"/>
    <w:rsid w:val="00FA3F2D"/>
    <w:rsid w:val="00FA3F31"/>
    <w:rsid w:val="00FA44ED"/>
    <w:rsid w:val="00FA55EB"/>
    <w:rsid w:val="00FA5992"/>
    <w:rsid w:val="00FA64FB"/>
    <w:rsid w:val="00FA694F"/>
    <w:rsid w:val="00FA70A1"/>
    <w:rsid w:val="00FA714C"/>
    <w:rsid w:val="00FA7361"/>
    <w:rsid w:val="00FA7CA4"/>
    <w:rsid w:val="00FB1E67"/>
    <w:rsid w:val="00FB2263"/>
    <w:rsid w:val="00FB2632"/>
    <w:rsid w:val="00FB2654"/>
    <w:rsid w:val="00FB3D67"/>
    <w:rsid w:val="00FB4431"/>
    <w:rsid w:val="00FB5498"/>
    <w:rsid w:val="00FB5E97"/>
    <w:rsid w:val="00FB60FF"/>
    <w:rsid w:val="00FB66E4"/>
    <w:rsid w:val="00FB6CDE"/>
    <w:rsid w:val="00FC048F"/>
    <w:rsid w:val="00FC205B"/>
    <w:rsid w:val="00FC34A6"/>
    <w:rsid w:val="00FC5C3E"/>
    <w:rsid w:val="00FC64C3"/>
    <w:rsid w:val="00FC7501"/>
    <w:rsid w:val="00FC77B1"/>
    <w:rsid w:val="00FC788C"/>
    <w:rsid w:val="00FD0E81"/>
    <w:rsid w:val="00FD2666"/>
    <w:rsid w:val="00FD2922"/>
    <w:rsid w:val="00FD2ACC"/>
    <w:rsid w:val="00FD33C5"/>
    <w:rsid w:val="00FD41B0"/>
    <w:rsid w:val="00FD433D"/>
    <w:rsid w:val="00FD4B3D"/>
    <w:rsid w:val="00FD4D4E"/>
    <w:rsid w:val="00FD4EAD"/>
    <w:rsid w:val="00FD59AF"/>
    <w:rsid w:val="00FD5ADE"/>
    <w:rsid w:val="00FD6539"/>
    <w:rsid w:val="00FD76F1"/>
    <w:rsid w:val="00FD7B03"/>
    <w:rsid w:val="00FD7EA9"/>
    <w:rsid w:val="00FE0237"/>
    <w:rsid w:val="00FE08A6"/>
    <w:rsid w:val="00FE09A2"/>
    <w:rsid w:val="00FE0D31"/>
    <w:rsid w:val="00FE1B28"/>
    <w:rsid w:val="00FE28C0"/>
    <w:rsid w:val="00FE4C39"/>
    <w:rsid w:val="00FE4EC9"/>
    <w:rsid w:val="00FE4F30"/>
    <w:rsid w:val="00FE53AD"/>
    <w:rsid w:val="00FE6B05"/>
    <w:rsid w:val="00FE6FD7"/>
    <w:rsid w:val="00FF0025"/>
    <w:rsid w:val="00FF019D"/>
    <w:rsid w:val="00FF0F6E"/>
    <w:rsid w:val="00FF142E"/>
    <w:rsid w:val="00FF21C8"/>
    <w:rsid w:val="00FF2221"/>
    <w:rsid w:val="00FF2B2F"/>
    <w:rsid w:val="00FF3024"/>
    <w:rsid w:val="00FF3AAC"/>
    <w:rsid w:val="00FF3D68"/>
    <w:rsid w:val="00FF41C5"/>
    <w:rsid w:val="00FF46BF"/>
    <w:rsid w:val="00FF4EA6"/>
    <w:rsid w:val="00FF59A7"/>
    <w:rsid w:val="00FF5BA2"/>
    <w:rsid w:val="00FF6FF1"/>
    <w:rsid w:val="00FF7419"/>
    <w:rsid w:val="00FF7E40"/>
    <w:rsid w:val="00FF7F21"/>
    <w:rsid w:val="00FF7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9378B6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9378B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378B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378B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378B6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basedOn w:val="a0"/>
    <w:rsid w:val="009378B6"/>
    <w:rPr>
      <w:color w:val="0000FF"/>
      <w:u w:val="non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aliases w:val="!Равноширинный текст документа"/>
    <w:basedOn w:val="a"/>
    <w:link w:val="af0"/>
    <w:rsid w:val="009378B6"/>
    <w:rPr>
      <w:rFonts w:ascii="Courier" w:hAnsi="Courier"/>
      <w:sz w:val="22"/>
      <w:szCs w:val="20"/>
    </w:rPr>
  </w:style>
  <w:style w:type="character" w:customStyle="1" w:styleId="af0">
    <w:name w:val="Текст примечания Знак"/>
    <w:aliases w:val="!Равноширинный текст документа Знак"/>
    <w:link w:val="af"/>
    <w:rsid w:val="00126663"/>
    <w:rPr>
      <w:rFonts w:ascii="Courier" w:hAnsi="Courier"/>
      <w:sz w:val="22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rPr>
      <w:sz w:val="28"/>
      <w:szCs w:val="20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6D340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  <w:lang w:bidi="ar-SA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uiPriority w:val="99"/>
    <w:rsid w:val="00CE7E47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sid w:val="00CE7E47"/>
    <w:rPr>
      <w:sz w:val="24"/>
      <w:szCs w:val="24"/>
    </w:rPr>
  </w:style>
  <w:style w:type="paragraph" w:styleId="afc">
    <w:name w:val="endnote text"/>
    <w:basedOn w:val="a"/>
    <w:link w:val="afd"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CE7E47"/>
  </w:style>
  <w:style w:type="character" w:styleId="afe">
    <w:name w:val="endnote reference"/>
    <w:rsid w:val="00CE7E47"/>
    <w:rPr>
      <w:vertAlign w:val="superscript"/>
    </w:rPr>
  </w:style>
  <w:style w:type="paragraph" w:styleId="aff">
    <w:name w:val="No Spacing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aliases w:val="!Части документа Знак"/>
    <w:link w:val="1"/>
    <w:rsid w:val="005B798F"/>
    <w:rPr>
      <w:rFonts w:ascii="Arial" w:hAnsi="Arial" w:cs="Arial"/>
      <w:b/>
      <w:bCs/>
      <w:kern w:val="32"/>
      <w:sz w:val="32"/>
      <w:szCs w:val="32"/>
    </w:rPr>
  </w:style>
  <w:style w:type="paragraph" w:styleId="31">
    <w:name w:val="Body Text Indent 3"/>
    <w:basedOn w:val="a"/>
    <w:link w:val="32"/>
    <w:rsid w:val="0045039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0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1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2">
    <w:name w:val="Revision"/>
    <w:hidden/>
    <w:uiPriority w:val="99"/>
    <w:semiHidden/>
    <w:rsid w:val="0028622E"/>
    <w:rPr>
      <w:sz w:val="24"/>
      <w:szCs w:val="24"/>
    </w:rPr>
  </w:style>
  <w:style w:type="paragraph" w:customStyle="1" w:styleId="aff3">
    <w:name w:val="Заголовок"/>
    <w:basedOn w:val="a"/>
    <w:next w:val="a"/>
    <w:link w:val="aff4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4">
    <w:name w:val="Заголовок Знак"/>
    <w:link w:val="aff3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22423C"/>
    <w:rPr>
      <w:i/>
      <w:iCs/>
    </w:rPr>
  </w:style>
  <w:style w:type="character" w:customStyle="1" w:styleId="9">
    <w:name w:val="Основной текст (9)_"/>
    <w:link w:val="90"/>
    <w:locked/>
    <w:rsid w:val="0020669A"/>
    <w:rPr>
      <w:i/>
      <w:iCs/>
      <w:spacing w:val="1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20669A"/>
    <w:pPr>
      <w:shd w:val="clear" w:color="auto" w:fill="FFFFFF"/>
      <w:spacing w:after="240" w:line="0" w:lineRule="atLeast"/>
      <w:ind w:hanging="2080"/>
    </w:pPr>
    <w:rPr>
      <w:i/>
      <w:iCs/>
      <w:spacing w:val="1"/>
      <w:sz w:val="20"/>
      <w:szCs w:val="20"/>
    </w:rPr>
  </w:style>
  <w:style w:type="character" w:customStyle="1" w:styleId="91">
    <w:name w:val="Основной текст (9) + Не курсив"/>
    <w:aliases w:val="Интервал 0 pt"/>
    <w:rsid w:val="008B40AC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aff6">
    <w:name w:val="Основной текст_"/>
    <w:link w:val="23"/>
    <w:locked/>
    <w:rsid w:val="00283D39"/>
    <w:rPr>
      <w:spacing w:val="7"/>
      <w:shd w:val="clear" w:color="auto" w:fill="FFFFFF"/>
    </w:rPr>
  </w:style>
  <w:style w:type="paragraph" w:customStyle="1" w:styleId="23">
    <w:name w:val="Основной текст2"/>
    <w:basedOn w:val="a"/>
    <w:link w:val="aff6"/>
    <w:rsid w:val="00283D39"/>
    <w:pPr>
      <w:shd w:val="clear" w:color="auto" w:fill="FFFFFF"/>
      <w:spacing w:before="120" w:after="360" w:line="0" w:lineRule="atLeast"/>
      <w:ind w:hanging="1800"/>
    </w:pPr>
    <w:rPr>
      <w:spacing w:val="7"/>
      <w:sz w:val="20"/>
      <w:szCs w:val="20"/>
    </w:rPr>
  </w:style>
  <w:style w:type="character" w:customStyle="1" w:styleId="100">
    <w:name w:val="Основной текст (10)_"/>
    <w:link w:val="101"/>
    <w:rsid w:val="000E5DDF"/>
    <w:rPr>
      <w:spacing w:val="10"/>
      <w:shd w:val="clear" w:color="auto" w:fill="FFFFFF"/>
    </w:rPr>
  </w:style>
  <w:style w:type="character" w:customStyle="1" w:styleId="0pt">
    <w:name w:val="Основной текст + Интервал 0 pt"/>
    <w:rsid w:val="000E5D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85pt0pt">
    <w:name w:val="Основной текст + 8;5 pt;Интервал 0 pt"/>
    <w:rsid w:val="000E5D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101">
    <w:name w:val="Основной текст (10)"/>
    <w:basedOn w:val="a"/>
    <w:link w:val="100"/>
    <w:rsid w:val="000E5DDF"/>
    <w:pPr>
      <w:shd w:val="clear" w:color="auto" w:fill="FFFFFF"/>
      <w:spacing w:line="273" w:lineRule="exact"/>
      <w:ind w:firstLine="700"/>
    </w:pPr>
    <w:rPr>
      <w:spacing w:val="10"/>
      <w:sz w:val="20"/>
      <w:szCs w:val="20"/>
    </w:rPr>
  </w:style>
  <w:style w:type="character" w:customStyle="1" w:styleId="90pt">
    <w:name w:val="Основной текст (9) + Не курсив;Интервал 0 pt"/>
    <w:rsid w:val="003E07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paragraph" w:customStyle="1" w:styleId="13">
    <w:name w:val="Основной текст1"/>
    <w:basedOn w:val="a"/>
    <w:rsid w:val="003C3503"/>
    <w:pPr>
      <w:widowControl w:val="0"/>
      <w:ind w:firstLine="400"/>
    </w:pPr>
    <w:rPr>
      <w:sz w:val="28"/>
      <w:szCs w:val="28"/>
      <w:lang w:eastAsia="en-US"/>
    </w:rPr>
  </w:style>
  <w:style w:type="paragraph" w:customStyle="1" w:styleId="14">
    <w:name w:val="Стиль1"/>
    <w:basedOn w:val="a"/>
    <w:qFormat/>
    <w:rsid w:val="003C3503"/>
    <w:pPr>
      <w:widowControl w:val="0"/>
    </w:pPr>
    <w:rPr>
      <w:rFonts w:eastAsia="Courier New" w:cs="Courier New"/>
      <w:color w:val="000000"/>
      <w:sz w:val="28"/>
      <w:lang w:bidi="ru-RU"/>
    </w:rPr>
  </w:style>
  <w:style w:type="character" w:customStyle="1" w:styleId="20">
    <w:name w:val="Заголовок 2 Знак"/>
    <w:aliases w:val="!Разделы документа Знак"/>
    <w:link w:val="2"/>
    <w:rsid w:val="0063123F"/>
    <w:rPr>
      <w:rFonts w:ascii="Arial" w:hAnsi="Arial" w:cs="Arial"/>
      <w:b/>
      <w:bCs/>
      <w:iCs/>
      <w:sz w:val="30"/>
      <w:szCs w:val="28"/>
    </w:rPr>
  </w:style>
  <w:style w:type="paragraph" w:customStyle="1" w:styleId="aff7">
    <w:name w:val="Знак"/>
    <w:basedOn w:val="a"/>
    <w:rsid w:val="003B55C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0">
    <w:name w:val="Знак1 Знак Знак Знак1"/>
    <w:basedOn w:val="a"/>
    <w:rsid w:val="003B55C3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0">
    <w:name w:val="Заголовок 3 Знак"/>
    <w:aliases w:val="!Главы документа Знак"/>
    <w:link w:val="3"/>
    <w:rsid w:val="0064221D"/>
    <w:rPr>
      <w:rFonts w:ascii="Arial" w:hAnsi="Arial" w:cs="Arial"/>
      <w:b/>
      <w:bCs/>
      <w:sz w:val="28"/>
      <w:szCs w:val="26"/>
    </w:rPr>
  </w:style>
  <w:style w:type="character" w:customStyle="1" w:styleId="33">
    <w:name w:val="Основной текст (3)_"/>
    <w:link w:val="34"/>
    <w:rsid w:val="0064221D"/>
    <w:rPr>
      <w:b/>
      <w:bCs/>
      <w:spacing w:val="7"/>
      <w:shd w:val="clear" w:color="auto" w:fill="FFFFFF"/>
    </w:rPr>
  </w:style>
  <w:style w:type="character" w:customStyle="1" w:styleId="0pt0">
    <w:name w:val="Основной текст + Курсив;Интервал 0 pt"/>
    <w:rsid w:val="006422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ff8">
    <w:name w:val="Колонтитул_"/>
    <w:link w:val="aff9"/>
    <w:rsid w:val="0064221D"/>
    <w:rPr>
      <w:b/>
      <w:bCs/>
      <w:spacing w:val="14"/>
      <w:sz w:val="21"/>
      <w:szCs w:val="21"/>
      <w:shd w:val="clear" w:color="auto" w:fill="FFFFFF"/>
    </w:rPr>
  </w:style>
  <w:style w:type="character" w:customStyle="1" w:styleId="100pt">
    <w:name w:val="Основной текст (10) + Интервал 0 pt"/>
    <w:rsid w:val="006422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4">
    <w:name w:val="Заголовок №2_"/>
    <w:link w:val="25"/>
    <w:rsid w:val="0064221D"/>
    <w:rPr>
      <w:b/>
      <w:bCs/>
      <w:spacing w:val="7"/>
      <w:shd w:val="clear" w:color="auto" w:fill="FFFFFF"/>
    </w:rPr>
  </w:style>
  <w:style w:type="character" w:customStyle="1" w:styleId="Candara0pt">
    <w:name w:val="Основной текст + Candara;Интервал 0 pt"/>
    <w:rsid w:val="0064221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34">
    <w:name w:val="Основной текст (3)"/>
    <w:basedOn w:val="a"/>
    <w:link w:val="33"/>
    <w:rsid w:val="0064221D"/>
    <w:pPr>
      <w:shd w:val="clear" w:color="auto" w:fill="FFFFFF"/>
      <w:spacing w:line="0" w:lineRule="atLeast"/>
    </w:pPr>
    <w:rPr>
      <w:b/>
      <w:bCs/>
      <w:spacing w:val="7"/>
      <w:sz w:val="20"/>
      <w:szCs w:val="20"/>
    </w:rPr>
  </w:style>
  <w:style w:type="paragraph" w:customStyle="1" w:styleId="aff9">
    <w:name w:val="Колонтитул"/>
    <w:basedOn w:val="a"/>
    <w:link w:val="aff8"/>
    <w:rsid w:val="0064221D"/>
    <w:pPr>
      <w:shd w:val="clear" w:color="auto" w:fill="FFFFFF"/>
      <w:spacing w:line="0" w:lineRule="atLeast"/>
    </w:pPr>
    <w:rPr>
      <w:b/>
      <w:bCs/>
      <w:spacing w:val="14"/>
      <w:sz w:val="21"/>
      <w:szCs w:val="21"/>
    </w:rPr>
  </w:style>
  <w:style w:type="paragraph" w:customStyle="1" w:styleId="25">
    <w:name w:val="Заголовок №2"/>
    <w:basedOn w:val="a"/>
    <w:link w:val="24"/>
    <w:rsid w:val="0064221D"/>
    <w:pPr>
      <w:shd w:val="clear" w:color="auto" w:fill="FFFFFF"/>
      <w:spacing w:after="300" w:line="0" w:lineRule="atLeast"/>
      <w:ind w:hanging="2820"/>
      <w:outlineLvl w:val="1"/>
    </w:pPr>
    <w:rPr>
      <w:b/>
      <w:bCs/>
      <w:spacing w:val="7"/>
      <w:sz w:val="20"/>
      <w:szCs w:val="20"/>
    </w:rPr>
  </w:style>
  <w:style w:type="character" w:customStyle="1" w:styleId="FontStyle18">
    <w:name w:val="Font Style18"/>
    <w:rsid w:val="0064221D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Title">
    <w:name w:val="Title!Название НПА"/>
    <w:basedOn w:val="a"/>
    <w:rsid w:val="009378B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64221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frgu-content-accordeon">
    <w:name w:val="frgu-content-accordeon"/>
    <w:rsid w:val="0064221D"/>
  </w:style>
  <w:style w:type="table" w:customStyle="1" w:styleId="15">
    <w:name w:val="Сетка таблицы1"/>
    <w:basedOn w:val="a1"/>
    <w:next w:val="aff1"/>
    <w:uiPriority w:val="59"/>
    <w:rsid w:val="00682F2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Абзац списка1"/>
    <w:basedOn w:val="a"/>
    <w:rsid w:val="003F4AA3"/>
    <w:pPr>
      <w:ind w:left="720"/>
    </w:pPr>
    <w:rPr>
      <w:color w:val="000000"/>
      <w:sz w:val="20"/>
      <w:szCs w:val="20"/>
    </w:rPr>
  </w:style>
  <w:style w:type="character" w:customStyle="1" w:styleId="40">
    <w:name w:val="Заголовок 4 Знак"/>
    <w:aliases w:val="!Параграфы/Статьи документа Знак"/>
    <w:link w:val="4"/>
    <w:rsid w:val="00D67AAD"/>
    <w:rPr>
      <w:rFonts w:ascii="Arial" w:hAnsi="Arial"/>
      <w:b/>
      <w:bCs/>
      <w:sz w:val="26"/>
      <w:szCs w:val="28"/>
    </w:rPr>
  </w:style>
  <w:style w:type="character" w:styleId="HTML1">
    <w:name w:val="HTML Variable"/>
    <w:aliases w:val="!Ссылки в документе"/>
    <w:basedOn w:val="a0"/>
    <w:rsid w:val="009378B6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Application">
    <w:name w:val="Application!Приложение"/>
    <w:rsid w:val="009378B6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378B6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378B6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090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643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626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69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44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5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719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0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2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0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7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96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3881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1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0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737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883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82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3430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15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la-service.minjust.ru:8080/rnla-links/ws/content/act/6b55a4fb-8b83-4efe-a5f5-644a6959bd78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nla-service.minjust.ru:8080/rnla-links/ws/content/act/584ab0e1-1e9b-4c68-86dd-74c7afc7162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la-service.minjust.ru:8080/rnla-links/ws/content/act/96e20c02-1b12-465a-b64c-24aa92270007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10CDA-7156-4C30-AF9A-58A73E63D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107</TotalTime>
  <Pages>1</Pages>
  <Words>2590</Words>
  <Characters>14766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17322</CharactersWithSpaces>
  <SharedDoc>false</SharedDoc>
  <HLinks>
    <vt:vector size="18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/content/act/6b55a4fb-8b83-4efe-a5f5-644a6959bd78.html</vt:lpwstr>
      </vt:variant>
      <vt:variant>
        <vt:lpwstr/>
      </vt:variant>
      <vt:variant>
        <vt:i4>3866681</vt:i4>
      </vt:variant>
      <vt:variant>
        <vt:i4>3</vt:i4>
      </vt:variant>
      <vt:variant>
        <vt:i4>0</vt:i4>
      </vt:variant>
      <vt:variant>
        <vt:i4>5</vt:i4>
      </vt:variant>
      <vt:variant>
        <vt:lpwstr>/content/act/584ab0e1-1e9b-4c68-86dd-74c7afc71626.html</vt:lpwstr>
      </vt:variant>
      <vt:variant>
        <vt:lpwstr/>
      </vt:variant>
      <vt:variant>
        <vt:i4>4128831</vt:i4>
      </vt:variant>
      <vt:variant>
        <vt:i4>0</vt:i4>
      </vt:variant>
      <vt:variant>
        <vt:i4>0</vt:i4>
      </vt:variant>
      <vt:variant>
        <vt:i4>5</vt:i4>
      </vt:variant>
      <vt:variant>
        <vt:lpwstr>/content/act/96e20c02-1b12-465a-b64c-24aa92270007.html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lebedevaGP</dc:creator>
  <cp:lastModifiedBy>User</cp:lastModifiedBy>
  <cp:revision>4</cp:revision>
  <cp:lastPrinted>2026-06-19T09:12:00Z</cp:lastPrinted>
  <dcterms:created xsi:type="dcterms:W3CDTF">2026-06-18T11:56:00Z</dcterms:created>
  <dcterms:modified xsi:type="dcterms:W3CDTF">2026-06-19T10:39:00Z</dcterms:modified>
</cp:coreProperties>
</file>