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99" w:rsidRPr="00423B99" w:rsidRDefault="00423B99" w:rsidP="00423B99">
      <w:pPr>
        <w:rPr>
          <w:rFonts w:ascii="Times New Roman" w:hAnsi="Times New Roman"/>
        </w:rPr>
      </w:pPr>
      <w:r w:rsidRPr="00423B99">
        <w:rPr>
          <w:rFonts w:ascii="Times New Roman" w:hAnsi="Times New Roman"/>
          <w:noProof/>
        </w:rPr>
        <w:t xml:space="preserve">                                                 </w:t>
      </w:r>
      <w:r>
        <w:rPr>
          <w:rFonts w:ascii="Times New Roman" w:hAnsi="Times New Roman"/>
          <w:noProof/>
        </w:rPr>
        <w:t xml:space="preserve">       </w:t>
      </w:r>
      <w:r w:rsidRPr="00423B99">
        <w:rPr>
          <w:rFonts w:ascii="Times New Roman" w:hAnsi="Times New Roman"/>
          <w:noProof/>
        </w:rPr>
        <w:t xml:space="preserve">       </w:t>
      </w:r>
      <w:r w:rsidRPr="00423B99">
        <w:rPr>
          <w:rFonts w:ascii="Times New Roman" w:hAnsi="Times New Roman"/>
          <w:noProof/>
        </w:rPr>
        <w:drawing>
          <wp:inline distT="0" distB="0" distL="0" distR="0">
            <wp:extent cx="535305" cy="5353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99" w:rsidRPr="00423B99" w:rsidRDefault="00423B99" w:rsidP="00423B99">
      <w:pPr>
        <w:jc w:val="center"/>
        <w:rPr>
          <w:rFonts w:ascii="Times New Roman" w:hAnsi="Times New Roman"/>
          <w:b/>
          <w:sz w:val="28"/>
          <w:szCs w:val="28"/>
        </w:rPr>
      </w:pPr>
      <w:r w:rsidRPr="00423B99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423B99" w:rsidRPr="00423B99" w:rsidRDefault="00423B99" w:rsidP="00423B99">
      <w:pPr>
        <w:jc w:val="center"/>
        <w:rPr>
          <w:rFonts w:ascii="Times New Roman" w:hAnsi="Times New Roman"/>
          <w:b/>
          <w:sz w:val="28"/>
          <w:szCs w:val="28"/>
        </w:rPr>
      </w:pPr>
      <w:r w:rsidRPr="00423B99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423B99" w:rsidRPr="00423B99" w:rsidRDefault="00423B99" w:rsidP="00423B99">
      <w:pPr>
        <w:jc w:val="center"/>
        <w:rPr>
          <w:rFonts w:ascii="Times New Roman" w:hAnsi="Times New Roman"/>
          <w:b/>
          <w:sz w:val="28"/>
          <w:szCs w:val="28"/>
        </w:rPr>
      </w:pPr>
      <w:r w:rsidRPr="00423B99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423B99" w:rsidRPr="00423B99" w:rsidRDefault="00423B99" w:rsidP="00423B99">
      <w:pPr>
        <w:jc w:val="center"/>
        <w:rPr>
          <w:rFonts w:ascii="Times New Roman" w:hAnsi="Times New Roman"/>
          <w:sz w:val="28"/>
          <w:szCs w:val="28"/>
        </w:rPr>
      </w:pPr>
    </w:p>
    <w:p w:rsidR="00423B99" w:rsidRPr="00423B99" w:rsidRDefault="00423B99" w:rsidP="00423B99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23B9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23B99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23B99" w:rsidRDefault="00423B99" w:rsidP="00423B99">
      <w:pPr>
        <w:rPr>
          <w:sz w:val="28"/>
          <w:szCs w:val="28"/>
        </w:rPr>
      </w:pPr>
    </w:p>
    <w:p w:rsidR="00423B99" w:rsidRPr="003A1553" w:rsidRDefault="00423B99" w:rsidP="00423B99">
      <w:pPr>
        <w:ind w:firstLine="0"/>
        <w:rPr>
          <w:rFonts w:ascii="Times New Roman" w:hAnsi="Times New Roman"/>
          <w:sz w:val="26"/>
          <w:szCs w:val="26"/>
        </w:rPr>
      </w:pPr>
      <w:r w:rsidRPr="003A1553">
        <w:rPr>
          <w:rFonts w:ascii="Times New Roman" w:hAnsi="Times New Roman"/>
          <w:sz w:val="26"/>
          <w:szCs w:val="26"/>
        </w:rPr>
        <w:t>от  14.04.2026г.    № 91</w:t>
      </w:r>
    </w:p>
    <w:p w:rsidR="002272A0" w:rsidRPr="003A1553" w:rsidRDefault="00423B99" w:rsidP="00423B99">
      <w:pPr>
        <w:ind w:firstLine="0"/>
        <w:rPr>
          <w:rFonts w:ascii="Times New Roman" w:hAnsi="Times New Roman"/>
          <w:sz w:val="26"/>
          <w:szCs w:val="26"/>
        </w:rPr>
      </w:pPr>
      <w:r w:rsidRPr="003A1553">
        <w:rPr>
          <w:rFonts w:ascii="Times New Roman" w:hAnsi="Times New Roman"/>
          <w:sz w:val="26"/>
          <w:szCs w:val="26"/>
        </w:rPr>
        <w:t>р.п. Панино</w:t>
      </w:r>
    </w:p>
    <w:tbl>
      <w:tblPr>
        <w:tblW w:w="506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067"/>
      </w:tblGrid>
      <w:tr w:rsidR="00CF4AF2" w:rsidRPr="00094BBE" w:rsidTr="00CC6091">
        <w:trPr>
          <w:trHeight w:val="345"/>
        </w:trPr>
        <w:tc>
          <w:tcPr>
            <w:tcW w:w="5067" w:type="dxa"/>
          </w:tcPr>
          <w:p w:rsidR="00CF4AF2" w:rsidRPr="00094BBE" w:rsidRDefault="00CF4AF2" w:rsidP="00F43816">
            <w:pPr>
              <w:pStyle w:val="Title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BB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C80181" w:rsidRPr="00094BBE"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 w:rsidRPr="00094B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 от </w:t>
            </w:r>
            <w:r w:rsidR="00F43816" w:rsidRPr="00094BBE">
              <w:rPr>
                <w:rFonts w:ascii="Times New Roman" w:hAnsi="Times New Roman" w:cs="Times New Roman"/>
                <w:sz w:val="24"/>
                <w:szCs w:val="24"/>
              </w:rPr>
              <w:t>08.07.2009 № 228</w:t>
            </w:r>
            <w:r w:rsidRPr="00094B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43816" w:rsidRPr="00094BBE">
              <w:rPr>
                <w:rFonts w:ascii="Times New Roman" w:hAnsi="Times New Roman" w:cs="Times New Roman"/>
                <w:sz w:val="24"/>
                <w:szCs w:val="24"/>
              </w:rPr>
              <w:t>Об утверждении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Pr="00094B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</w:tbl>
    <w:p w:rsidR="00CF4AF2" w:rsidRPr="00094BBE" w:rsidRDefault="00CF4AF2" w:rsidP="00CF4AF2">
      <w:pPr>
        <w:shd w:val="clear" w:color="auto" w:fill="FFFFFF"/>
        <w:tabs>
          <w:tab w:val="left" w:pos="9638"/>
        </w:tabs>
        <w:ind w:firstLine="709"/>
        <w:contextualSpacing/>
        <w:rPr>
          <w:rFonts w:ascii="Times New Roman" w:hAnsi="Times New Roman"/>
        </w:rPr>
      </w:pPr>
    </w:p>
    <w:p w:rsidR="00B85DF3" w:rsidRPr="00094BBE" w:rsidRDefault="00B85DF3" w:rsidP="00F43816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 xml:space="preserve">В соответствии с Федеральным законом  Российской Федерации от 28.12.2025 № 505- ФЗ «О внесении изменений в отдельные законодательные акты Российской Федерации» и в целях приведения в соответствии с нормами действующего законодательства РФ, администрация </w:t>
      </w:r>
      <w:proofErr w:type="spellStart"/>
      <w:r w:rsidR="00F43816" w:rsidRPr="00094BB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94BBE">
        <w:rPr>
          <w:rFonts w:ascii="Times New Roman" w:hAnsi="Times New Roman"/>
          <w:sz w:val="28"/>
          <w:szCs w:val="28"/>
        </w:rPr>
        <w:t xml:space="preserve"> </w:t>
      </w:r>
      <w:r w:rsidR="00423B99">
        <w:rPr>
          <w:rFonts w:ascii="Times New Roman" w:hAnsi="Times New Roman"/>
          <w:sz w:val="28"/>
          <w:szCs w:val="28"/>
        </w:rPr>
        <w:t>городского поселения</w:t>
      </w:r>
      <w:r w:rsidRPr="00094BB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23B99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423B99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Pr="00423B99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423B99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3A1553" w:rsidRPr="003A1553" w:rsidRDefault="00B85DF3" w:rsidP="003A155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>1</w:t>
      </w:r>
      <w:r w:rsidR="003A1553">
        <w:rPr>
          <w:rFonts w:ascii="Times New Roman" w:hAnsi="Times New Roman"/>
          <w:sz w:val="28"/>
          <w:szCs w:val="28"/>
        </w:rPr>
        <w:t>.</w:t>
      </w:r>
      <w:r w:rsidRPr="00094B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4BBE">
        <w:rPr>
          <w:rFonts w:ascii="Times New Roman" w:hAnsi="Times New Roman"/>
          <w:sz w:val="28"/>
          <w:szCs w:val="28"/>
        </w:rPr>
        <w:t>В</w:t>
      </w:r>
      <w:proofErr w:type="gramEnd"/>
      <w:r w:rsidRPr="00094BBE">
        <w:rPr>
          <w:rFonts w:ascii="Times New Roman" w:hAnsi="Times New Roman"/>
          <w:sz w:val="28"/>
          <w:szCs w:val="28"/>
        </w:rPr>
        <w:t>нести в постановление администрации</w:t>
      </w:r>
      <w:r w:rsidR="00F43816" w:rsidRPr="00094B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3816" w:rsidRPr="00094BB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94BBE">
        <w:rPr>
          <w:rFonts w:ascii="Times New Roman" w:hAnsi="Times New Roman"/>
          <w:sz w:val="28"/>
          <w:szCs w:val="28"/>
        </w:rPr>
        <w:t xml:space="preserve"> муниципального района от  </w:t>
      </w:r>
      <w:r w:rsidR="00F43816" w:rsidRPr="00094BBE">
        <w:rPr>
          <w:rFonts w:ascii="Times New Roman" w:hAnsi="Times New Roman"/>
          <w:sz w:val="28"/>
          <w:szCs w:val="28"/>
        </w:rPr>
        <w:t>0</w:t>
      </w:r>
      <w:r w:rsidR="00423B99">
        <w:rPr>
          <w:rFonts w:ascii="Times New Roman" w:hAnsi="Times New Roman"/>
          <w:sz w:val="28"/>
          <w:szCs w:val="28"/>
        </w:rPr>
        <w:t>7</w:t>
      </w:r>
      <w:r w:rsidR="00F43816" w:rsidRPr="00094BBE">
        <w:rPr>
          <w:rFonts w:ascii="Times New Roman" w:hAnsi="Times New Roman"/>
          <w:sz w:val="28"/>
          <w:szCs w:val="28"/>
        </w:rPr>
        <w:t>.</w:t>
      </w:r>
      <w:r w:rsidR="00423B99">
        <w:rPr>
          <w:rFonts w:ascii="Times New Roman" w:hAnsi="Times New Roman"/>
          <w:sz w:val="28"/>
          <w:szCs w:val="28"/>
        </w:rPr>
        <w:t>12</w:t>
      </w:r>
      <w:r w:rsidR="00F43816" w:rsidRPr="00094BBE">
        <w:rPr>
          <w:rFonts w:ascii="Times New Roman" w:hAnsi="Times New Roman"/>
          <w:sz w:val="28"/>
          <w:szCs w:val="28"/>
        </w:rPr>
        <w:t>.20</w:t>
      </w:r>
      <w:r w:rsidR="00423B99">
        <w:rPr>
          <w:rFonts w:ascii="Times New Roman" w:hAnsi="Times New Roman"/>
          <w:sz w:val="28"/>
          <w:szCs w:val="28"/>
        </w:rPr>
        <w:t>10</w:t>
      </w:r>
      <w:r w:rsidR="00F43816" w:rsidRPr="00094BBE">
        <w:rPr>
          <w:rFonts w:ascii="Times New Roman" w:hAnsi="Times New Roman"/>
          <w:sz w:val="28"/>
          <w:szCs w:val="28"/>
        </w:rPr>
        <w:t xml:space="preserve"> № </w:t>
      </w:r>
      <w:r w:rsidR="00423B99">
        <w:rPr>
          <w:rFonts w:ascii="Times New Roman" w:hAnsi="Times New Roman"/>
          <w:sz w:val="28"/>
          <w:szCs w:val="28"/>
        </w:rPr>
        <w:t>182</w:t>
      </w:r>
      <w:r w:rsidR="00F43816" w:rsidRPr="00094BBE">
        <w:rPr>
          <w:rFonts w:ascii="Times New Roman" w:hAnsi="Times New Roman"/>
          <w:sz w:val="28"/>
          <w:szCs w:val="28"/>
        </w:rPr>
        <w:t xml:space="preserve"> «Об утверждении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</w:t>
      </w:r>
      <w:r w:rsidR="003A1553" w:rsidRPr="003A1553">
        <w:rPr>
          <w:rFonts w:ascii="Times New Roman" w:hAnsi="Times New Roman"/>
          <w:sz w:val="28"/>
          <w:szCs w:val="28"/>
        </w:rPr>
        <w:t>изменение, изложив Перечень в новой редакции согласно приложению.</w:t>
      </w:r>
    </w:p>
    <w:p w:rsidR="00B0143A" w:rsidRPr="00094BBE" w:rsidRDefault="00B0143A" w:rsidP="00F43816">
      <w:pPr>
        <w:tabs>
          <w:tab w:val="left" w:pos="709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официальном периодическом печатном издании </w:t>
      </w:r>
      <w:proofErr w:type="spellStart"/>
      <w:r w:rsidRPr="00094BB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94BBE">
        <w:rPr>
          <w:rFonts w:ascii="Times New Roman" w:hAnsi="Times New Roman"/>
          <w:sz w:val="28"/>
          <w:szCs w:val="28"/>
        </w:rPr>
        <w:t xml:space="preserve"> </w:t>
      </w:r>
      <w:r w:rsidR="00423B99">
        <w:rPr>
          <w:rFonts w:ascii="Times New Roman" w:hAnsi="Times New Roman"/>
          <w:sz w:val="28"/>
          <w:szCs w:val="28"/>
        </w:rPr>
        <w:t>городского поселения</w:t>
      </w:r>
      <w:r w:rsidRPr="00094BBE">
        <w:rPr>
          <w:rFonts w:ascii="Times New Roman" w:hAnsi="Times New Roman"/>
          <w:sz w:val="28"/>
          <w:szCs w:val="28"/>
        </w:rPr>
        <w:t xml:space="preserve"> </w:t>
      </w:r>
      <w:r w:rsidRPr="00094BBE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094BBE">
        <w:rPr>
          <w:rFonts w:ascii="Times New Roman" w:hAnsi="Times New Roman"/>
          <w:sz w:val="28"/>
          <w:szCs w:val="28"/>
        </w:rPr>
        <w:t>Панинский</w:t>
      </w:r>
      <w:proofErr w:type="spellEnd"/>
      <w:r w:rsidRPr="00094BBE">
        <w:rPr>
          <w:rFonts w:ascii="Times New Roman" w:hAnsi="Times New Roman"/>
          <w:sz w:val="28"/>
          <w:szCs w:val="28"/>
        </w:rPr>
        <w:t xml:space="preserve"> муниципальный вестник</w:t>
      </w:r>
      <w:r w:rsidR="00423B99">
        <w:rPr>
          <w:rFonts w:ascii="Times New Roman" w:hAnsi="Times New Roman"/>
          <w:sz w:val="28"/>
          <w:szCs w:val="28"/>
        </w:rPr>
        <w:t xml:space="preserve"> Официально»</w:t>
      </w:r>
      <w:r w:rsidRPr="00094BBE">
        <w:rPr>
          <w:rFonts w:ascii="Times New Roman" w:hAnsi="Times New Roman"/>
          <w:sz w:val="28"/>
          <w:szCs w:val="28"/>
        </w:rPr>
        <w:t>» и разместить</w:t>
      </w:r>
      <w:r w:rsidR="0056127E" w:rsidRPr="00094BBE">
        <w:rPr>
          <w:rFonts w:ascii="Times New Roman" w:hAnsi="Times New Roman"/>
          <w:sz w:val="28"/>
          <w:szCs w:val="28"/>
        </w:rPr>
        <w:t xml:space="preserve"> </w:t>
      </w:r>
      <w:r w:rsidRPr="00094BBE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 w:rsidRPr="00094BB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94BBE">
        <w:rPr>
          <w:rFonts w:ascii="Times New Roman" w:hAnsi="Times New Roman"/>
          <w:sz w:val="28"/>
          <w:szCs w:val="28"/>
        </w:rPr>
        <w:t xml:space="preserve"> </w:t>
      </w:r>
      <w:r w:rsidR="00423B99">
        <w:rPr>
          <w:rFonts w:ascii="Times New Roman" w:hAnsi="Times New Roman"/>
          <w:sz w:val="28"/>
          <w:szCs w:val="28"/>
        </w:rPr>
        <w:t>городского поселения</w:t>
      </w:r>
      <w:r w:rsidRPr="00094BB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B0143A" w:rsidRPr="00094BBE" w:rsidRDefault="00FD15C5" w:rsidP="00F4381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>3</w:t>
      </w:r>
      <w:r w:rsidR="00B0143A" w:rsidRPr="00094BBE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0143A" w:rsidRPr="00094BBE" w:rsidRDefault="00FD15C5" w:rsidP="00F4381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>4</w:t>
      </w:r>
      <w:r w:rsidR="00B0143A" w:rsidRPr="00094BB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0143A" w:rsidRPr="00094BB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143A" w:rsidRPr="00094BBE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423B99">
        <w:rPr>
          <w:rFonts w:ascii="Times New Roman" w:hAnsi="Times New Roman"/>
          <w:sz w:val="28"/>
          <w:szCs w:val="28"/>
        </w:rPr>
        <w:t>оставляю за собой.</w:t>
      </w:r>
    </w:p>
    <w:p w:rsidR="00B0143A" w:rsidRPr="00094BBE" w:rsidRDefault="00B0143A" w:rsidP="00F4381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0143A" w:rsidRPr="00094BBE" w:rsidRDefault="00B0143A" w:rsidP="00F8404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423B99" w:rsidRDefault="003813E0" w:rsidP="00423B99">
      <w:pPr>
        <w:tabs>
          <w:tab w:val="left" w:pos="1830"/>
        </w:tabs>
        <w:ind w:firstLine="0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  <w:sz w:val="28"/>
          <w:szCs w:val="28"/>
        </w:rPr>
        <w:t>Глава</w:t>
      </w:r>
      <w:r w:rsidR="00423B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3B99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423B99">
        <w:rPr>
          <w:rFonts w:ascii="Times New Roman" w:hAnsi="Times New Roman"/>
          <w:sz w:val="28"/>
          <w:szCs w:val="28"/>
        </w:rPr>
        <w:t xml:space="preserve"> городского поселения                               С.Е. </w:t>
      </w:r>
      <w:proofErr w:type="gramStart"/>
      <w:r w:rsidR="00423B99">
        <w:rPr>
          <w:rFonts w:ascii="Times New Roman" w:hAnsi="Times New Roman"/>
          <w:sz w:val="28"/>
          <w:szCs w:val="28"/>
        </w:rPr>
        <w:t>Безбородых</w:t>
      </w:r>
      <w:proofErr w:type="gramEnd"/>
    </w:p>
    <w:p w:rsidR="00094BBE" w:rsidRPr="00423B99" w:rsidRDefault="00094BBE" w:rsidP="00423B99">
      <w:pPr>
        <w:tabs>
          <w:tab w:val="left" w:pos="1830"/>
        </w:tabs>
        <w:ind w:firstLine="0"/>
        <w:rPr>
          <w:rFonts w:ascii="Times New Roman" w:hAnsi="Times New Roman"/>
          <w:sz w:val="28"/>
          <w:szCs w:val="28"/>
        </w:rPr>
      </w:pPr>
      <w:r w:rsidRPr="00094BBE">
        <w:rPr>
          <w:rFonts w:ascii="Times New Roman" w:hAnsi="Times New Roman"/>
        </w:rPr>
        <w:br/>
      </w:r>
    </w:p>
    <w:p w:rsidR="00094BBE" w:rsidRPr="00094BBE" w:rsidRDefault="00094BBE">
      <w:pPr>
        <w:ind w:firstLine="0"/>
        <w:jc w:val="left"/>
        <w:rPr>
          <w:rFonts w:ascii="Times New Roman" w:hAnsi="Times New Roman"/>
        </w:rPr>
      </w:pPr>
      <w:r w:rsidRPr="00094BBE">
        <w:rPr>
          <w:rFonts w:ascii="Times New Roman" w:hAnsi="Times New Roman"/>
        </w:rPr>
        <w:br w:type="page"/>
      </w:r>
    </w:p>
    <w:p w:rsidR="00094BBE" w:rsidRPr="00094BBE" w:rsidRDefault="00094BBE" w:rsidP="0049490A">
      <w:pPr>
        <w:wordWrap w:val="0"/>
        <w:ind w:left="5387" w:firstLine="0"/>
        <w:rPr>
          <w:rFonts w:ascii="Times New Roman" w:hAnsi="Times New Roman"/>
          <w:bCs/>
        </w:rPr>
      </w:pPr>
      <w:r w:rsidRPr="00094BBE">
        <w:rPr>
          <w:rFonts w:ascii="Times New Roman" w:hAnsi="Times New Roman"/>
        </w:rPr>
        <w:lastRenderedPageBreak/>
        <w:t>Приложение</w:t>
      </w:r>
    </w:p>
    <w:p w:rsidR="0049490A" w:rsidRDefault="00094BBE" w:rsidP="0049490A">
      <w:pPr>
        <w:wordWrap w:val="0"/>
        <w:ind w:left="5387" w:firstLine="0"/>
        <w:rPr>
          <w:rFonts w:ascii="Times New Roman" w:hAnsi="Times New Roman"/>
        </w:rPr>
      </w:pPr>
      <w:r w:rsidRPr="00094BBE">
        <w:rPr>
          <w:rFonts w:ascii="Times New Roman" w:hAnsi="Times New Roman"/>
        </w:rPr>
        <w:t xml:space="preserve">к постановлению администрации </w:t>
      </w:r>
      <w:proofErr w:type="spellStart"/>
      <w:r w:rsidRPr="00094BBE">
        <w:rPr>
          <w:rFonts w:ascii="Times New Roman" w:hAnsi="Times New Roman"/>
        </w:rPr>
        <w:t>Панинского</w:t>
      </w:r>
      <w:proofErr w:type="spellEnd"/>
      <w:r w:rsidRPr="00094BBE">
        <w:rPr>
          <w:rFonts w:ascii="Times New Roman" w:hAnsi="Times New Roman"/>
        </w:rPr>
        <w:t xml:space="preserve"> </w:t>
      </w:r>
      <w:r w:rsidR="00423B99">
        <w:rPr>
          <w:rFonts w:ascii="Times New Roman" w:hAnsi="Times New Roman"/>
        </w:rPr>
        <w:t>городского поселения</w:t>
      </w:r>
    </w:p>
    <w:p w:rsidR="00094BBE" w:rsidRPr="005F11B5" w:rsidRDefault="00094BBE" w:rsidP="0049490A">
      <w:pPr>
        <w:wordWrap w:val="0"/>
        <w:ind w:left="5387" w:firstLine="0"/>
        <w:rPr>
          <w:rFonts w:ascii="Times New Roman" w:hAnsi="Times New Roman"/>
          <w:bCs/>
          <w:sz w:val="28"/>
          <w:szCs w:val="28"/>
        </w:rPr>
      </w:pPr>
      <w:r w:rsidRPr="005F11B5">
        <w:rPr>
          <w:rFonts w:ascii="Times New Roman" w:hAnsi="Times New Roman"/>
          <w:sz w:val="28"/>
          <w:szCs w:val="28"/>
        </w:rPr>
        <w:t xml:space="preserve"> от </w:t>
      </w:r>
      <w:r w:rsidR="00423B99" w:rsidRPr="005F11B5">
        <w:rPr>
          <w:rFonts w:ascii="Times New Roman" w:hAnsi="Times New Roman"/>
          <w:sz w:val="28"/>
          <w:szCs w:val="28"/>
        </w:rPr>
        <w:t>14.04.2026</w:t>
      </w:r>
      <w:r w:rsidRPr="005F11B5">
        <w:rPr>
          <w:rFonts w:ascii="Times New Roman" w:hAnsi="Times New Roman"/>
          <w:sz w:val="28"/>
          <w:szCs w:val="28"/>
        </w:rPr>
        <w:t xml:space="preserve"> №</w:t>
      </w:r>
      <w:r w:rsidR="00423B99" w:rsidRPr="005F11B5">
        <w:rPr>
          <w:rFonts w:ascii="Times New Roman" w:hAnsi="Times New Roman"/>
          <w:sz w:val="28"/>
          <w:szCs w:val="28"/>
        </w:rPr>
        <w:t>91</w:t>
      </w:r>
    </w:p>
    <w:p w:rsidR="00094BBE" w:rsidRPr="005F11B5" w:rsidRDefault="00094BBE" w:rsidP="00094BBE">
      <w:pPr>
        <w:wordWrap w:val="0"/>
        <w:rPr>
          <w:rFonts w:ascii="Times New Roman" w:hAnsi="Times New Roman"/>
          <w:bCs/>
          <w:sz w:val="28"/>
          <w:szCs w:val="28"/>
        </w:rPr>
      </w:pPr>
      <w:r w:rsidRPr="005F11B5">
        <w:rPr>
          <w:rFonts w:ascii="Times New Roman" w:hAnsi="Times New Roman"/>
          <w:sz w:val="28"/>
          <w:szCs w:val="28"/>
        </w:rPr>
        <w:t xml:space="preserve"> </w:t>
      </w:r>
    </w:p>
    <w:p w:rsidR="00094BBE" w:rsidRPr="005F11B5" w:rsidRDefault="00094BBE" w:rsidP="00094BBE">
      <w:pPr>
        <w:wordWrap w:val="0"/>
        <w:jc w:val="center"/>
        <w:rPr>
          <w:rFonts w:ascii="Times New Roman" w:hAnsi="Times New Roman"/>
          <w:sz w:val="28"/>
          <w:szCs w:val="28"/>
        </w:rPr>
      </w:pPr>
      <w:r w:rsidRPr="005F11B5">
        <w:rPr>
          <w:rFonts w:ascii="Times New Roman" w:hAnsi="Times New Roman"/>
          <w:sz w:val="28"/>
          <w:szCs w:val="28"/>
        </w:rPr>
        <w:t>Перечень</w:t>
      </w:r>
    </w:p>
    <w:p w:rsidR="00094BBE" w:rsidRPr="005F11B5" w:rsidRDefault="00094BBE" w:rsidP="00094BBE">
      <w:pPr>
        <w:wordWrap w:val="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5F11B5">
        <w:rPr>
          <w:rFonts w:ascii="Times New Roman" w:hAnsi="Times New Roman"/>
          <w:sz w:val="28"/>
          <w:szCs w:val="28"/>
        </w:rPr>
        <w:t xml:space="preserve">должностей муниципальной службы в органах местного самоуправления </w:t>
      </w:r>
      <w:proofErr w:type="spellStart"/>
      <w:r w:rsidR="00423B99" w:rsidRPr="005F11B5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423B99" w:rsidRPr="005F11B5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5F11B5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5F11B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</w:t>
      </w:r>
      <w:r w:rsidRPr="005F11B5">
        <w:rPr>
          <w:rFonts w:ascii="Times New Roman" w:hAnsi="Times New Roman"/>
          <w:bCs/>
          <w:sz w:val="28"/>
          <w:szCs w:val="28"/>
        </w:rPr>
        <w:t>а так же сведения о своих расходах</w:t>
      </w:r>
      <w:proofErr w:type="gramEnd"/>
      <w:r w:rsidRPr="005F11B5">
        <w:rPr>
          <w:rFonts w:ascii="Times New Roman" w:hAnsi="Times New Roman"/>
          <w:bCs/>
          <w:sz w:val="28"/>
          <w:szCs w:val="28"/>
        </w:rPr>
        <w:t>, о расходах своих супруги (супруга) и несовершеннолетних детей</w:t>
      </w:r>
    </w:p>
    <w:p w:rsidR="005F11B5" w:rsidRPr="005F11B5" w:rsidRDefault="005F11B5" w:rsidP="00094BBE">
      <w:pPr>
        <w:wordWrap w:val="0"/>
        <w:jc w:val="center"/>
        <w:rPr>
          <w:rFonts w:ascii="Times New Roman" w:hAnsi="Times New Roman"/>
          <w:sz w:val="28"/>
          <w:szCs w:val="28"/>
        </w:rPr>
      </w:pPr>
    </w:p>
    <w:p w:rsidR="00094BBE" w:rsidRPr="005F11B5" w:rsidRDefault="00423B99" w:rsidP="00423B99">
      <w:pPr>
        <w:pStyle w:val="ac"/>
        <w:numPr>
          <w:ilvl w:val="0"/>
          <w:numId w:val="6"/>
        </w:numPr>
        <w:wordWrap w:val="0"/>
        <w:rPr>
          <w:rFonts w:ascii="Times New Roman" w:hAnsi="Times New Roman"/>
          <w:bCs/>
          <w:sz w:val="28"/>
          <w:szCs w:val="28"/>
        </w:rPr>
      </w:pPr>
      <w:r w:rsidRPr="005F11B5"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 w:rsidRPr="005F11B5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5F11B5">
        <w:rPr>
          <w:rFonts w:ascii="Times New Roman" w:hAnsi="Times New Roman"/>
          <w:bCs/>
          <w:sz w:val="28"/>
          <w:szCs w:val="28"/>
        </w:rPr>
        <w:t xml:space="preserve"> городского поселения;</w:t>
      </w:r>
    </w:p>
    <w:p w:rsidR="00423B99" w:rsidRPr="005F11B5" w:rsidRDefault="00423B99" w:rsidP="00423B99">
      <w:pPr>
        <w:pStyle w:val="ac"/>
        <w:numPr>
          <w:ilvl w:val="0"/>
          <w:numId w:val="6"/>
        </w:numPr>
        <w:wordWrap w:val="0"/>
        <w:rPr>
          <w:rFonts w:ascii="Times New Roman" w:hAnsi="Times New Roman"/>
          <w:bCs/>
          <w:sz w:val="28"/>
          <w:szCs w:val="28"/>
        </w:rPr>
      </w:pPr>
      <w:r w:rsidRPr="005F11B5">
        <w:rPr>
          <w:rFonts w:ascii="Times New Roman" w:hAnsi="Times New Roman"/>
          <w:bCs/>
          <w:sz w:val="28"/>
          <w:szCs w:val="28"/>
        </w:rPr>
        <w:t xml:space="preserve">Заместитель главы администрации </w:t>
      </w:r>
      <w:proofErr w:type="spellStart"/>
      <w:r w:rsidRPr="005F11B5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5F11B5">
        <w:rPr>
          <w:rFonts w:ascii="Times New Roman" w:hAnsi="Times New Roman"/>
          <w:bCs/>
          <w:sz w:val="28"/>
          <w:szCs w:val="28"/>
        </w:rPr>
        <w:t xml:space="preserve"> городского поселения;</w:t>
      </w:r>
    </w:p>
    <w:p w:rsidR="0049490A" w:rsidRPr="005F11B5" w:rsidRDefault="00423B99" w:rsidP="005F11B5">
      <w:pPr>
        <w:pStyle w:val="ac"/>
        <w:numPr>
          <w:ilvl w:val="0"/>
          <w:numId w:val="6"/>
        </w:numPr>
        <w:wordWrap w:val="0"/>
        <w:rPr>
          <w:rFonts w:ascii="Times New Roman" w:hAnsi="Times New Roman"/>
          <w:bCs/>
          <w:sz w:val="28"/>
          <w:szCs w:val="28"/>
        </w:rPr>
      </w:pPr>
      <w:r w:rsidRPr="005F11B5">
        <w:rPr>
          <w:rFonts w:ascii="Times New Roman" w:hAnsi="Times New Roman"/>
          <w:bCs/>
          <w:sz w:val="28"/>
          <w:szCs w:val="28"/>
        </w:rPr>
        <w:t xml:space="preserve">Ведущий специалист администрации </w:t>
      </w:r>
      <w:proofErr w:type="spellStart"/>
      <w:r w:rsidRPr="005F11B5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5F11B5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  <w:r w:rsidR="005F11B5" w:rsidRPr="005F11B5">
        <w:rPr>
          <w:rFonts w:ascii="Times New Roman" w:hAnsi="Times New Roman"/>
          <w:bCs/>
          <w:sz w:val="28"/>
          <w:szCs w:val="28"/>
        </w:rPr>
        <w:t>.</w:t>
      </w:r>
    </w:p>
    <w:sectPr w:rsidR="0049490A" w:rsidRPr="005F11B5" w:rsidSect="003A1553">
      <w:headerReference w:type="default" r:id="rId9"/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423" w:rsidRDefault="002B5423" w:rsidP="008027C1">
      <w:r>
        <w:separator/>
      </w:r>
    </w:p>
  </w:endnote>
  <w:endnote w:type="continuationSeparator" w:id="1">
    <w:p w:rsidR="002B5423" w:rsidRDefault="002B5423" w:rsidP="00802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423" w:rsidRDefault="002B5423" w:rsidP="008027C1">
      <w:r>
        <w:separator/>
      </w:r>
    </w:p>
  </w:footnote>
  <w:footnote w:type="continuationSeparator" w:id="1">
    <w:p w:rsidR="002B5423" w:rsidRDefault="002B5423" w:rsidP="00802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597" w:rsidRDefault="009B4A3C">
    <w:pPr>
      <w:pStyle w:val="ad"/>
      <w:jc w:val="center"/>
    </w:pPr>
    <w:r>
      <w:fldChar w:fldCharType="begin"/>
    </w:r>
    <w:r w:rsidR="00CA7BE6">
      <w:instrText xml:space="preserve"> PAGE   \* MERGEFORMAT </w:instrText>
    </w:r>
    <w:r>
      <w:fldChar w:fldCharType="separate"/>
    </w:r>
    <w:r w:rsidR="003A1553">
      <w:rPr>
        <w:noProof/>
      </w:rPr>
      <w:t>2</w:t>
    </w:r>
    <w:r>
      <w:fldChar w:fldCharType="end"/>
    </w:r>
  </w:p>
  <w:p w:rsidR="00513597" w:rsidRDefault="0051359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5583E40"/>
    <w:multiLevelType w:val="multilevel"/>
    <w:tmpl w:val="9F0E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4380A"/>
    <w:multiLevelType w:val="multilevel"/>
    <w:tmpl w:val="348411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CF63ED3"/>
    <w:multiLevelType w:val="multilevel"/>
    <w:tmpl w:val="E886F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5C71D4A"/>
    <w:multiLevelType w:val="hybridMultilevel"/>
    <w:tmpl w:val="3ABA7006"/>
    <w:lvl w:ilvl="0" w:tplc="ACDE3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146223"/>
    <w:multiLevelType w:val="hybridMultilevel"/>
    <w:tmpl w:val="1292B5DA"/>
    <w:lvl w:ilvl="0" w:tplc="B0F65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287A36"/>
    <w:rsid w:val="00000392"/>
    <w:rsid w:val="00001881"/>
    <w:rsid w:val="000020D2"/>
    <w:rsid w:val="00003740"/>
    <w:rsid w:val="000037E6"/>
    <w:rsid w:val="00012278"/>
    <w:rsid w:val="00012E1F"/>
    <w:rsid w:val="0001311D"/>
    <w:rsid w:val="0001459B"/>
    <w:rsid w:val="00014FE1"/>
    <w:rsid w:val="00016B5D"/>
    <w:rsid w:val="00016D9D"/>
    <w:rsid w:val="0002366C"/>
    <w:rsid w:val="000248F6"/>
    <w:rsid w:val="00025066"/>
    <w:rsid w:val="00033B22"/>
    <w:rsid w:val="00034B62"/>
    <w:rsid w:val="0003672A"/>
    <w:rsid w:val="00043028"/>
    <w:rsid w:val="000472B2"/>
    <w:rsid w:val="00050141"/>
    <w:rsid w:val="000524B6"/>
    <w:rsid w:val="0005639E"/>
    <w:rsid w:val="0005751F"/>
    <w:rsid w:val="000578A3"/>
    <w:rsid w:val="000617D2"/>
    <w:rsid w:val="00061A13"/>
    <w:rsid w:val="00061ACE"/>
    <w:rsid w:val="0006247B"/>
    <w:rsid w:val="00064286"/>
    <w:rsid w:val="000679D1"/>
    <w:rsid w:val="00071EB0"/>
    <w:rsid w:val="00072D3F"/>
    <w:rsid w:val="00072D4D"/>
    <w:rsid w:val="00073CEE"/>
    <w:rsid w:val="0007434E"/>
    <w:rsid w:val="0007502D"/>
    <w:rsid w:val="00076157"/>
    <w:rsid w:val="00084AB2"/>
    <w:rsid w:val="00091B31"/>
    <w:rsid w:val="00093EAB"/>
    <w:rsid w:val="00094BBE"/>
    <w:rsid w:val="00095D10"/>
    <w:rsid w:val="00096D14"/>
    <w:rsid w:val="00097847"/>
    <w:rsid w:val="000A30D0"/>
    <w:rsid w:val="000A3BE9"/>
    <w:rsid w:val="000A7826"/>
    <w:rsid w:val="000B1550"/>
    <w:rsid w:val="000B267D"/>
    <w:rsid w:val="000B513C"/>
    <w:rsid w:val="000C1716"/>
    <w:rsid w:val="000C19C5"/>
    <w:rsid w:val="000C3506"/>
    <w:rsid w:val="000C656D"/>
    <w:rsid w:val="000C6C0A"/>
    <w:rsid w:val="000C7785"/>
    <w:rsid w:val="000D1222"/>
    <w:rsid w:val="000D2595"/>
    <w:rsid w:val="000D2727"/>
    <w:rsid w:val="000D35B1"/>
    <w:rsid w:val="000D60CD"/>
    <w:rsid w:val="000E045E"/>
    <w:rsid w:val="000E1F44"/>
    <w:rsid w:val="000E40AE"/>
    <w:rsid w:val="000E6567"/>
    <w:rsid w:val="000E67CC"/>
    <w:rsid w:val="000F2BC8"/>
    <w:rsid w:val="000F519D"/>
    <w:rsid w:val="000F628E"/>
    <w:rsid w:val="000F69EA"/>
    <w:rsid w:val="001016F0"/>
    <w:rsid w:val="00104A90"/>
    <w:rsid w:val="0010594A"/>
    <w:rsid w:val="001062EE"/>
    <w:rsid w:val="00120183"/>
    <w:rsid w:val="00121A30"/>
    <w:rsid w:val="00126A57"/>
    <w:rsid w:val="0012705E"/>
    <w:rsid w:val="0013035C"/>
    <w:rsid w:val="00130BBF"/>
    <w:rsid w:val="001327C5"/>
    <w:rsid w:val="001335D0"/>
    <w:rsid w:val="0013528E"/>
    <w:rsid w:val="00137301"/>
    <w:rsid w:val="001373EB"/>
    <w:rsid w:val="001513AC"/>
    <w:rsid w:val="0015279A"/>
    <w:rsid w:val="00160E38"/>
    <w:rsid w:val="00162B68"/>
    <w:rsid w:val="00164DB3"/>
    <w:rsid w:val="0016699F"/>
    <w:rsid w:val="001678DD"/>
    <w:rsid w:val="0017111A"/>
    <w:rsid w:val="00172FC6"/>
    <w:rsid w:val="00176467"/>
    <w:rsid w:val="00176882"/>
    <w:rsid w:val="00187240"/>
    <w:rsid w:val="00187488"/>
    <w:rsid w:val="0019013A"/>
    <w:rsid w:val="0019605E"/>
    <w:rsid w:val="00197781"/>
    <w:rsid w:val="0019791D"/>
    <w:rsid w:val="001A0BEA"/>
    <w:rsid w:val="001A15FE"/>
    <w:rsid w:val="001A217D"/>
    <w:rsid w:val="001A37B9"/>
    <w:rsid w:val="001A5363"/>
    <w:rsid w:val="001B2678"/>
    <w:rsid w:val="001B2D91"/>
    <w:rsid w:val="001B3430"/>
    <w:rsid w:val="001B354E"/>
    <w:rsid w:val="001B5425"/>
    <w:rsid w:val="001B78A5"/>
    <w:rsid w:val="001C0526"/>
    <w:rsid w:val="001C12DF"/>
    <w:rsid w:val="001C1865"/>
    <w:rsid w:val="001C24B3"/>
    <w:rsid w:val="001C387F"/>
    <w:rsid w:val="001C4ABC"/>
    <w:rsid w:val="001C4BE1"/>
    <w:rsid w:val="001C5179"/>
    <w:rsid w:val="001C5C16"/>
    <w:rsid w:val="001C6C86"/>
    <w:rsid w:val="001C72FE"/>
    <w:rsid w:val="001D103E"/>
    <w:rsid w:val="001D2515"/>
    <w:rsid w:val="001D320E"/>
    <w:rsid w:val="001D3743"/>
    <w:rsid w:val="001D37CA"/>
    <w:rsid w:val="001E5A7E"/>
    <w:rsid w:val="001F0B89"/>
    <w:rsid w:val="001F11C3"/>
    <w:rsid w:val="001F661A"/>
    <w:rsid w:val="00203782"/>
    <w:rsid w:val="002053D6"/>
    <w:rsid w:val="00215D84"/>
    <w:rsid w:val="0022386C"/>
    <w:rsid w:val="002272A0"/>
    <w:rsid w:val="00231F51"/>
    <w:rsid w:val="0023323C"/>
    <w:rsid w:val="0023372E"/>
    <w:rsid w:val="00234EB5"/>
    <w:rsid w:val="00235E7D"/>
    <w:rsid w:val="00237664"/>
    <w:rsid w:val="002416B6"/>
    <w:rsid w:val="00245B17"/>
    <w:rsid w:val="00245D1C"/>
    <w:rsid w:val="00245D5C"/>
    <w:rsid w:val="00247131"/>
    <w:rsid w:val="00247E69"/>
    <w:rsid w:val="00250BE7"/>
    <w:rsid w:val="002534EB"/>
    <w:rsid w:val="00253E45"/>
    <w:rsid w:val="00265E4E"/>
    <w:rsid w:val="00266141"/>
    <w:rsid w:val="00271EC5"/>
    <w:rsid w:val="00272861"/>
    <w:rsid w:val="00275B71"/>
    <w:rsid w:val="00275D50"/>
    <w:rsid w:val="002760D3"/>
    <w:rsid w:val="0028302E"/>
    <w:rsid w:val="002835F7"/>
    <w:rsid w:val="00284609"/>
    <w:rsid w:val="002863F8"/>
    <w:rsid w:val="00287A36"/>
    <w:rsid w:val="00290B7E"/>
    <w:rsid w:val="00293933"/>
    <w:rsid w:val="002978BA"/>
    <w:rsid w:val="002A320B"/>
    <w:rsid w:val="002A60C4"/>
    <w:rsid w:val="002A7674"/>
    <w:rsid w:val="002A7CA4"/>
    <w:rsid w:val="002B14BB"/>
    <w:rsid w:val="002B1D62"/>
    <w:rsid w:val="002B32B3"/>
    <w:rsid w:val="002B3F15"/>
    <w:rsid w:val="002B4B48"/>
    <w:rsid w:val="002B5423"/>
    <w:rsid w:val="002C18A0"/>
    <w:rsid w:val="002C4C91"/>
    <w:rsid w:val="002D15C0"/>
    <w:rsid w:val="002D35EC"/>
    <w:rsid w:val="002D427C"/>
    <w:rsid w:val="002E15DE"/>
    <w:rsid w:val="002E46AC"/>
    <w:rsid w:val="002F0668"/>
    <w:rsid w:val="002F3E13"/>
    <w:rsid w:val="0030207F"/>
    <w:rsid w:val="00303038"/>
    <w:rsid w:val="00304557"/>
    <w:rsid w:val="00304908"/>
    <w:rsid w:val="00305730"/>
    <w:rsid w:val="00306F90"/>
    <w:rsid w:val="00307AD0"/>
    <w:rsid w:val="00312690"/>
    <w:rsid w:val="00321418"/>
    <w:rsid w:val="00322516"/>
    <w:rsid w:val="0032710E"/>
    <w:rsid w:val="00327BAA"/>
    <w:rsid w:val="00330A3D"/>
    <w:rsid w:val="0033496A"/>
    <w:rsid w:val="00336418"/>
    <w:rsid w:val="00337886"/>
    <w:rsid w:val="00337F0A"/>
    <w:rsid w:val="00340147"/>
    <w:rsid w:val="003425A7"/>
    <w:rsid w:val="00344CA4"/>
    <w:rsid w:val="00345E5B"/>
    <w:rsid w:val="003504AE"/>
    <w:rsid w:val="00350D57"/>
    <w:rsid w:val="00352C63"/>
    <w:rsid w:val="003626E9"/>
    <w:rsid w:val="003665C3"/>
    <w:rsid w:val="00366CAA"/>
    <w:rsid w:val="00376F58"/>
    <w:rsid w:val="00377593"/>
    <w:rsid w:val="003779C0"/>
    <w:rsid w:val="00380916"/>
    <w:rsid w:val="003813E0"/>
    <w:rsid w:val="00382E8F"/>
    <w:rsid w:val="00385274"/>
    <w:rsid w:val="003858C7"/>
    <w:rsid w:val="00390D72"/>
    <w:rsid w:val="00390F22"/>
    <w:rsid w:val="0039481A"/>
    <w:rsid w:val="00395A1A"/>
    <w:rsid w:val="003A0271"/>
    <w:rsid w:val="003A0B47"/>
    <w:rsid w:val="003A1553"/>
    <w:rsid w:val="003A18A4"/>
    <w:rsid w:val="003A22F1"/>
    <w:rsid w:val="003A3C61"/>
    <w:rsid w:val="003A507F"/>
    <w:rsid w:val="003B11C1"/>
    <w:rsid w:val="003B453B"/>
    <w:rsid w:val="003B588A"/>
    <w:rsid w:val="003C1328"/>
    <w:rsid w:val="003C2925"/>
    <w:rsid w:val="003C7728"/>
    <w:rsid w:val="003D0251"/>
    <w:rsid w:val="003D5A07"/>
    <w:rsid w:val="003D6A90"/>
    <w:rsid w:val="003E02A5"/>
    <w:rsid w:val="003E3E5F"/>
    <w:rsid w:val="003E4A13"/>
    <w:rsid w:val="003E5DE4"/>
    <w:rsid w:val="003E7020"/>
    <w:rsid w:val="003F12F9"/>
    <w:rsid w:val="003F19C9"/>
    <w:rsid w:val="003F19DD"/>
    <w:rsid w:val="003F489C"/>
    <w:rsid w:val="003F5ADD"/>
    <w:rsid w:val="003F614F"/>
    <w:rsid w:val="00401095"/>
    <w:rsid w:val="00401FE5"/>
    <w:rsid w:val="00402018"/>
    <w:rsid w:val="0040472D"/>
    <w:rsid w:val="0040725E"/>
    <w:rsid w:val="004075DC"/>
    <w:rsid w:val="00410C13"/>
    <w:rsid w:val="0041272A"/>
    <w:rsid w:val="0041383A"/>
    <w:rsid w:val="00416051"/>
    <w:rsid w:val="004223F2"/>
    <w:rsid w:val="00423B50"/>
    <w:rsid w:val="00423B99"/>
    <w:rsid w:val="0042647A"/>
    <w:rsid w:val="00426990"/>
    <w:rsid w:val="0043182A"/>
    <w:rsid w:val="00432543"/>
    <w:rsid w:val="00433503"/>
    <w:rsid w:val="004339B0"/>
    <w:rsid w:val="00435484"/>
    <w:rsid w:val="004361B6"/>
    <w:rsid w:val="0044134E"/>
    <w:rsid w:val="004421D4"/>
    <w:rsid w:val="00444D3B"/>
    <w:rsid w:val="00444EB7"/>
    <w:rsid w:val="004452D0"/>
    <w:rsid w:val="00446D29"/>
    <w:rsid w:val="004504AE"/>
    <w:rsid w:val="004547FC"/>
    <w:rsid w:val="00455304"/>
    <w:rsid w:val="00455CA1"/>
    <w:rsid w:val="00456226"/>
    <w:rsid w:val="00456B69"/>
    <w:rsid w:val="00457458"/>
    <w:rsid w:val="004607BE"/>
    <w:rsid w:val="0046195C"/>
    <w:rsid w:val="0046324B"/>
    <w:rsid w:val="004660FC"/>
    <w:rsid w:val="00466249"/>
    <w:rsid w:val="00466DE4"/>
    <w:rsid w:val="00470555"/>
    <w:rsid w:val="00470FEE"/>
    <w:rsid w:val="004710A9"/>
    <w:rsid w:val="00481F93"/>
    <w:rsid w:val="00483F95"/>
    <w:rsid w:val="004868EE"/>
    <w:rsid w:val="0049138A"/>
    <w:rsid w:val="00493A81"/>
    <w:rsid w:val="004946D9"/>
    <w:rsid w:val="0049490A"/>
    <w:rsid w:val="00495892"/>
    <w:rsid w:val="00495FF8"/>
    <w:rsid w:val="004A44E6"/>
    <w:rsid w:val="004B21F7"/>
    <w:rsid w:val="004C1890"/>
    <w:rsid w:val="004C212E"/>
    <w:rsid w:val="004C31F1"/>
    <w:rsid w:val="004C3208"/>
    <w:rsid w:val="004D0429"/>
    <w:rsid w:val="004D2255"/>
    <w:rsid w:val="004D3AB8"/>
    <w:rsid w:val="004D4CC8"/>
    <w:rsid w:val="004D6968"/>
    <w:rsid w:val="004E02D3"/>
    <w:rsid w:val="004E0B36"/>
    <w:rsid w:val="004E12A3"/>
    <w:rsid w:val="004E2DA5"/>
    <w:rsid w:val="004E4F69"/>
    <w:rsid w:val="004F080E"/>
    <w:rsid w:val="004F1058"/>
    <w:rsid w:val="004F3CE0"/>
    <w:rsid w:val="004F50DA"/>
    <w:rsid w:val="00501CF7"/>
    <w:rsid w:val="00503BED"/>
    <w:rsid w:val="00505A98"/>
    <w:rsid w:val="00507153"/>
    <w:rsid w:val="0051143B"/>
    <w:rsid w:val="00513597"/>
    <w:rsid w:val="00516986"/>
    <w:rsid w:val="005169B4"/>
    <w:rsid w:val="0052563D"/>
    <w:rsid w:val="00526207"/>
    <w:rsid w:val="0052668B"/>
    <w:rsid w:val="00530875"/>
    <w:rsid w:val="005359C9"/>
    <w:rsid w:val="00536782"/>
    <w:rsid w:val="00536966"/>
    <w:rsid w:val="00544EB5"/>
    <w:rsid w:val="0054711C"/>
    <w:rsid w:val="005510FC"/>
    <w:rsid w:val="00551CF7"/>
    <w:rsid w:val="00551D76"/>
    <w:rsid w:val="00552CB2"/>
    <w:rsid w:val="005552A6"/>
    <w:rsid w:val="005560CC"/>
    <w:rsid w:val="00556753"/>
    <w:rsid w:val="00560DA6"/>
    <w:rsid w:val="0056127E"/>
    <w:rsid w:val="00561AE4"/>
    <w:rsid w:val="00563B9A"/>
    <w:rsid w:val="005665B6"/>
    <w:rsid w:val="0057397D"/>
    <w:rsid w:val="00582197"/>
    <w:rsid w:val="0058453A"/>
    <w:rsid w:val="00591156"/>
    <w:rsid w:val="005912DE"/>
    <w:rsid w:val="00596188"/>
    <w:rsid w:val="005964FB"/>
    <w:rsid w:val="005972FB"/>
    <w:rsid w:val="005A2D58"/>
    <w:rsid w:val="005A3529"/>
    <w:rsid w:val="005A49CE"/>
    <w:rsid w:val="005A6880"/>
    <w:rsid w:val="005B3C0E"/>
    <w:rsid w:val="005C1DA6"/>
    <w:rsid w:val="005C3E78"/>
    <w:rsid w:val="005C525F"/>
    <w:rsid w:val="005C7F6E"/>
    <w:rsid w:val="005D2255"/>
    <w:rsid w:val="005D3F16"/>
    <w:rsid w:val="005D50E0"/>
    <w:rsid w:val="005D7880"/>
    <w:rsid w:val="005E08CB"/>
    <w:rsid w:val="005E1215"/>
    <w:rsid w:val="005E6266"/>
    <w:rsid w:val="005E6309"/>
    <w:rsid w:val="005F0C8A"/>
    <w:rsid w:val="005F11B5"/>
    <w:rsid w:val="005F2DBF"/>
    <w:rsid w:val="005F434F"/>
    <w:rsid w:val="005F578E"/>
    <w:rsid w:val="00603185"/>
    <w:rsid w:val="00603E3B"/>
    <w:rsid w:val="00607052"/>
    <w:rsid w:val="00610A33"/>
    <w:rsid w:val="00611C76"/>
    <w:rsid w:val="00612779"/>
    <w:rsid w:val="006150BB"/>
    <w:rsid w:val="00623A92"/>
    <w:rsid w:val="00626D80"/>
    <w:rsid w:val="00633223"/>
    <w:rsid w:val="006344B7"/>
    <w:rsid w:val="006354BA"/>
    <w:rsid w:val="0064014C"/>
    <w:rsid w:val="00642FEF"/>
    <w:rsid w:val="00645BC8"/>
    <w:rsid w:val="006467E3"/>
    <w:rsid w:val="00646E97"/>
    <w:rsid w:val="006528AB"/>
    <w:rsid w:val="00652BDE"/>
    <w:rsid w:val="00657C9A"/>
    <w:rsid w:val="006624BD"/>
    <w:rsid w:val="006643B6"/>
    <w:rsid w:val="00665275"/>
    <w:rsid w:val="00665CD9"/>
    <w:rsid w:val="00670EAB"/>
    <w:rsid w:val="00675A41"/>
    <w:rsid w:val="006767B1"/>
    <w:rsid w:val="00683F01"/>
    <w:rsid w:val="00684595"/>
    <w:rsid w:val="006866D7"/>
    <w:rsid w:val="00695E73"/>
    <w:rsid w:val="00697E22"/>
    <w:rsid w:val="006A086E"/>
    <w:rsid w:val="006A3268"/>
    <w:rsid w:val="006A6A6D"/>
    <w:rsid w:val="006A7134"/>
    <w:rsid w:val="006B5E2F"/>
    <w:rsid w:val="006C215F"/>
    <w:rsid w:val="006C288A"/>
    <w:rsid w:val="006C42E0"/>
    <w:rsid w:val="006C4608"/>
    <w:rsid w:val="006C5444"/>
    <w:rsid w:val="006C5DD9"/>
    <w:rsid w:val="006D5EFD"/>
    <w:rsid w:val="006E132A"/>
    <w:rsid w:val="006E3826"/>
    <w:rsid w:val="006E3836"/>
    <w:rsid w:val="006F2FA3"/>
    <w:rsid w:val="006F47F2"/>
    <w:rsid w:val="006F4DE3"/>
    <w:rsid w:val="0070301E"/>
    <w:rsid w:val="00703636"/>
    <w:rsid w:val="00703F8D"/>
    <w:rsid w:val="00706EF2"/>
    <w:rsid w:val="00707A56"/>
    <w:rsid w:val="007146B4"/>
    <w:rsid w:val="007151C4"/>
    <w:rsid w:val="00717A14"/>
    <w:rsid w:val="007204BA"/>
    <w:rsid w:val="00720A36"/>
    <w:rsid w:val="0072176B"/>
    <w:rsid w:val="00727D56"/>
    <w:rsid w:val="00733C23"/>
    <w:rsid w:val="00737E79"/>
    <w:rsid w:val="00740FCE"/>
    <w:rsid w:val="007434BD"/>
    <w:rsid w:val="00745150"/>
    <w:rsid w:val="00754626"/>
    <w:rsid w:val="00755949"/>
    <w:rsid w:val="0076218D"/>
    <w:rsid w:val="00766A71"/>
    <w:rsid w:val="00774075"/>
    <w:rsid w:val="0077427B"/>
    <w:rsid w:val="0077441B"/>
    <w:rsid w:val="00774C6E"/>
    <w:rsid w:val="00774CE0"/>
    <w:rsid w:val="00775A24"/>
    <w:rsid w:val="007765B5"/>
    <w:rsid w:val="00776E74"/>
    <w:rsid w:val="00780236"/>
    <w:rsid w:val="00787AFF"/>
    <w:rsid w:val="0079343F"/>
    <w:rsid w:val="00794EC5"/>
    <w:rsid w:val="007A0A55"/>
    <w:rsid w:val="007A286A"/>
    <w:rsid w:val="007A62DE"/>
    <w:rsid w:val="007B3065"/>
    <w:rsid w:val="007B5627"/>
    <w:rsid w:val="007B76E4"/>
    <w:rsid w:val="007C1820"/>
    <w:rsid w:val="007C1EDB"/>
    <w:rsid w:val="007C3294"/>
    <w:rsid w:val="007C3A10"/>
    <w:rsid w:val="007C5650"/>
    <w:rsid w:val="007C64D3"/>
    <w:rsid w:val="007D17EA"/>
    <w:rsid w:val="007D762B"/>
    <w:rsid w:val="007E0C07"/>
    <w:rsid w:val="007F35BE"/>
    <w:rsid w:val="007F48BF"/>
    <w:rsid w:val="007F5382"/>
    <w:rsid w:val="007F7A2F"/>
    <w:rsid w:val="00801463"/>
    <w:rsid w:val="008027C1"/>
    <w:rsid w:val="00802AB1"/>
    <w:rsid w:val="00811955"/>
    <w:rsid w:val="008158C0"/>
    <w:rsid w:val="0081644A"/>
    <w:rsid w:val="00817105"/>
    <w:rsid w:val="008235CB"/>
    <w:rsid w:val="00827204"/>
    <w:rsid w:val="00827761"/>
    <w:rsid w:val="008304BF"/>
    <w:rsid w:val="00831262"/>
    <w:rsid w:val="00831327"/>
    <w:rsid w:val="00831C7C"/>
    <w:rsid w:val="008366DA"/>
    <w:rsid w:val="0084238A"/>
    <w:rsid w:val="008459E0"/>
    <w:rsid w:val="00847693"/>
    <w:rsid w:val="00853026"/>
    <w:rsid w:val="008569AB"/>
    <w:rsid w:val="00861322"/>
    <w:rsid w:val="00867932"/>
    <w:rsid w:val="008731A7"/>
    <w:rsid w:val="008760DA"/>
    <w:rsid w:val="00882587"/>
    <w:rsid w:val="008826A5"/>
    <w:rsid w:val="008858C6"/>
    <w:rsid w:val="00886CD9"/>
    <w:rsid w:val="00887573"/>
    <w:rsid w:val="008909FD"/>
    <w:rsid w:val="00897567"/>
    <w:rsid w:val="00897890"/>
    <w:rsid w:val="008A007C"/>
    <w:rsid w:val="008A1ECE"/>
    <w:rsid w:val="008A280C"/>
    <w:rsid w:val="008A3298"/>
    <w:rsid w:val="008A3961"/>
    <w:rsid w:val="008A5A86"/>
    <w:rsid w:val="008B1293"/>
    <w:rsid w:val="008B1EC8"/>
    <w:rsid w:val="008B3AA3"/>
    <w:rsid w:val="008B4B99"/>
    <w:rsid w:val="008B739A"/>
    <w:rsid w:val="008C152D"/>
    <w:rsid w:val="008C4CBE"/>
    <w:rsid w:val="008C669C"/>
    <w:rsid w:val="008C6D33"/>
    <w:rsid w:val="008D1211"/>
    <w:rsid w:val="008D4361"/>
    <w:rsid w:val="008E2ABD"/>
    <w:rsid w:val="008E640F"/>
    <w:rsid w:val="008E6745"/>
    <w:rsid w:val="008E7B33"/>
    <w:rsid w:val="008F685A"/>
    <w:rsid w:val="00900B74"/>
    <w:rsid w:val="00901403"/>
    <w:rsid w:val="00902770"/>
    <w:rsid w:val="00904C20"/>
    <w:rsid w:val="009060D8"/>
    <w:rsid w:val="00906F5F"/>
    <w:rsid w:val="0090750F"/>
    <w:rsid w:val="0090774F"/>
    <w:rsid w:val="00907FD3"/>
    <w:rsid w:val="0091683D"/>
    <w:rsid w:val="00916D61"/>
    <w:rsid w:val="00916E64"/>
    <w:rsid w:val="00930474"/>
    <w:rsid w:val="009307F5"/>
    <w:rsid w:val="0093237C"/>
    <w:rsid w:val="00932B15"/>
    <w:rsid w:val="00937D28"/>
    <w:rsid w:val="00937E5C"/>
    <w:rsid w:val="00944726"/>
    <w:rsid w:val="00944E9E"/>
    <w:rsid w:val="00945733"/>
    <w:rsid w:val="00950D30"/>
    <w:rsid w:val="0095153D"/>
    <w:rsid w:val="00953173"/>
    <w:rsid w:val="00961AC7"/>
    <w:rsid w:val="009634A8"/>
    <w:rsid w:val="0097493F"/>
    <w:rsid w:val="00982A98"/>
    <w:rsid w:val="00984242"/>
    <w:rsid w:val="00985403"/>
    <w:rsid w:val="00986EB7"/>
    <w:rsid w:val="009943FC"/>
    <w:rsid w:val="009A5A55"/>
    <w:rsid w:val="009A6D15"/>
    <w:rsid w:val="009B2878"/>
    <w:rsid w:val="009B459D"/>
    <w:rsid w:val="009B4A3C"/>
    <w:rsid w:val="009C396B"/>
    <w:rsid w:val="009C5245"/>
    <w:rsid w:val="009C60FF"/>
    <w:rsid w:val="009C6C20"/>
    <w:rsid w:val="009C763A"/>
    <w:rsid w:val="009D12DA"/>
    <w:rsid w:val="009D2543"/>
    <w:rsid w:val="009D7D3C"/>
    <w:rsid w:val="009E3154"/>
    <w:rsid w:val="009E3559"/>
    <w:rsid w:val="009F1471"/>
    <w:rsid w:val="00A0173F"/>
    <w:rsid w:val="00A048B5"/>
    <w:rsid w:val="00A10BD5"/>
    <w:rsid w:val="00A11C0B"/>
    <w:rsid w:val="00A16089"/>
    <w:rsid w:val="00A16BB4"/>
    <w:rsid w:val="00A33D28"/>
    <w:rsid w:val="00A35B2A"/>
    <w:rsid w:val="00A41C5B"/>
    <w:rsid w:val="00A467B4"/>
    <w:rsid w:val="00A47145"/>
    <w:rsid w:val="00A50F06"/>
    <w:rsid w:val="00A55674"/>
    <w:rsid w:val="00A56F5D"/>
    <w:rsid w:val="00A57A3F"/>
    <w:rsid w:val="00A60678"/>
    <w:rsid w:val="00A608D0"/>
    <w:rsid w:val="00A61DA8"/>
    <w:rsid w:val="00A63603"/>
    <w:rsid w:val="00A6637D"/>
    <w:rsid w:val="00A700C3"/>
    <w:rsid w:val="00A711C0"/>
    <w:rsid w:val="00A71795"/>
    <w:rsid w:val="00A71A9E"/>
    <w:rsid w:val="00A73307"/>
    <w:rsid w:val="00A7576E"/>
    <w:rsid w:val="00A8240F"/>
    <w:rsid w:val="00A867BA"/>
    <w:rsid w:val="00A92D20"/>
    <w:rsid w:val="00A932D2"/>
    <w:rsid w:val="00A93D20"/>
    <w:rsid w:val="00AA0144"/>
    <w:rsid w:val="00AA3D80"/>
    <w:rsid w:val="00AA439B"/>
    <w:rsid w:val="00AA5E23"/>
    <w:rsid w:val="00AA6DAC"/>
    <w:rsid w:val="00AA70C2"/>
    <w:rsid w:val="00AB591C"/>
    <w:rsid w:val="00AB63C6"/>
    <w:rsid w:val="00AB7D0F"/>
    <w:rsid w:val="00AC00B7"/>
    <w:rsid w:val="00AC4776"/>
    <w:rsid w:val="00AC5FD7"/>
    <w:rsid w:val="00AC7C98"/>
    <w:rsid w:val="00AE1FBF"/>
    <w:rsid w:val="00AE2882"/>
    <w:rsid w:val="00AE4E38"/>
    <w:rsid w:val="00AE4F60"/>
    <w:rsid w:val="00AE7EE0"/>
    <w:rsid w:val="00AF02F2"/>
    <w:rsid w:val="00AF0B48"/>
    <w:rsid w:val="00AF29C6"/>
    <w:rsid w:val="00B0143A"/>
    <w:rsid w:val="00B017EE"/>
    <w:rsid w:val="00B02331"/>
    <w:rsid w:val="00B06C56"/>
    <w:rsid w:val="00B12E59"/>
    <w:rsid w:val="00B1339D"/>
    <w:rsid w:val="00B13EF8"/>
    <w:rsid w:val="00B1402B"/>
    <w:rsid w:val="00B179EF"/>
    <w:rsid w:val="00B223E6"/>
    <w:rsid w:val="00B2589C"/>
    <w:rsid w:val="00B26724"/>
    <w:rsid w:val="00B268B1"/>
    <w:rsid w:val="00B311DA"/>
    <w:rsid w:val="00B354D7"/>
    <w:rsid w:val="00B36846"/>
    <w:rsid w:val="00B42714"/>
    <w:rsid w:val="00B450F2"/>
    <w:rsid w:val="00B46E8B"/>
    <w:rsid w:val="00B5323B"/>
    <w:rsid w:val="00B53EAC"/>
    <w:rsid w:val="00B55BCD"/>
    <w:rsid w:val="00B60C02"/>
    <w:rsid w:val="00B63033"/>
    <w:rsid w:val="00B64613"/>
    <w:rsid w:val="00B703AD"/>
    <w:rsid w:val="00B71815"/>
    <w:rsid w:val="00B71CEA"/>
    <w:rsid w:val="00B72237"/>
    <w:rsid w:val="00B75D94"/>
    <w:rsid w:val="00B76433"/>
    <w:rsid w:val="00B80788"/>
    <w:rsid w:val="00B83F0C"/>
    <w:rsid w:val="00B84A6A"/>
    <w:rsid w:val="00B85DF3"/>
    <w:rsid w:val="00B863F7"/>
    <w:rsid w:val="00B86675"/>
    <w:rsid w:val="00B92270"/>
    <w:rsid w:val="00B94C03"/>
    <w:rsid w:val="00B94FB3"/>
    <w:rsid w:val="00BA08FC"/>
    <w:rsid w:val="00BA257E"/>
    <w:rsid w:val="00BA6D8A"/>
    <w:rsid w:val="00BB1454"/>
    <w:rsid w:val="00BB1D2C"/>
    <w:rsid w:val="00BB1DA7"/>
    <w:rsid w:val="00BB1FD2"/>
    <w:rsid w:val="00BB2AD1"/>
    <w:rsid w:val="00BB5D67"/>
    <w:rsid w:val="00BB6EB0"/>
    <w:rsid w:val="00BC3531"/>
    <w:rsid w:val="00BC359E"/>
    <w:rsid w:val="00BC383B"/>
    <w:rsid w:val="00BD012A"/>
    <w:rsid w:val="00BD1093"/>
    <w:rsid w:val="00BD10A8"/>
    <w:rsid w:val="00BD4605"/>
    <w:rsid w:val="00BE0A4A"/>
    <w:rsid w:val="00BE1533"/>
    <w:rsid w:val="00BE160A"/>
    <w:rsid w:val="00BE237F"/>
    <w:rsid w:val="00BE3424"/>
    <w:rsid w:val="00BE3C4E"/>
    <w:rsid w:val="00C01BE1"/>
    <w:rsid w:val="00C034F7"/>
    <w:rsid w:val="00C17463"/>
    <w:rsid w:val="00C22005"/>
    <w:rsid w:val="00C23438"/>
    <w:rsid w:val="00C23768"/>
    <w:rsid w:val="00C24D9B"/>
    <w:rsid w:val="00C31B29"/>
    <w:rsid w:val="00C357F8"/>
    <w:rsid w:val="00C35FC1"/>
    <w:rsid w:val="00C36558"/>
    <w:rsid w:val="00C37A5C"/>
    <w:rsid w:val="00C420DA"/>
    <w:rsid w:val="00C44360"/>
    <w:rsid w:val="00C445DA"/>
    <w:rsid w:val="00C452CF"/>
    <w:rsid w:val="00C45708"/>
    <w:rsid w:val="00C47175"/>
    <w:rsid w:val="00C510DB"/>
    <w:rsid w:val="00C5568C"/>
    <w:rsid w:val="00C63828"/>
    <w:rsid w:val="00C6637E"/>
    <w:rsid w:val="00C75856"/>
    <w:rsid w:val="00C80181"/>
    <w:rsid w:val="00C871DF"/>
    <w:rsid w:val="00C90EDE"/>
    <w:rsid w:val="00C9128B"/>
    <w:rsid w:val="00C9768F"/>
    <w:rsid w:val="00CA0250"/>
    <w:rsid w:val="00CA1397"/>
    <w:rsid w:val="00CA153F"/>
    <w:rsid w:val="00CA696E"/>
    <w:rsid w:val="00CA7BE6"/>
    <w:rsid w:val="00CA7C0E"/>
    <w:rsid w:val="00CB01AC"/>
    <w:rsid w:val="00CB1331"/>
    <w:rsid w:val="00CB4E40"/>
    <w:rsid w:val="00CB6813"/>
    <w:rsid w:val="00CB79DF"/>
    <w:rsid w:val="00CC453C"/>
    <w:rsid w:val="00CC71D2"/>
    <w:rsid w:val="00CC7FD5"/>
    <w:rsid w:val="00CD4690"/>
    <w:rsid w:val="00CE37F4"/>
    <w:rsid w:val="00CE474C"/>
    <w:rsid w:val="00CE5AAB"/>
    <w:rsid w:val="00CE5C40"/>
    <w:rsid w:val="00CE7749"/>
    <w:rsid w:val="00CF2672"/>
    <w:rsid w:val="00CF2798"/>
    <w:rsid w:val="00CF31F2"/>
    <w:rsid w:val="00CF343F"/>
    <w:rsid w:val="00CF4AF2"/>
    <w:rsid w:val="00CF4E16"/>
    <w:rsid w:val="00CF709A"/>
    <w:rsid w:val="00D01BCD"/>
    <w:rsid w:val="00D022EF"/>
    <w:rsid w:val="00D0291F"/>
    <w:rsid w:val="00D05589"/>
    <w:rsid w:val="00D06ED9"/>
    <w:rsid w:val="00D11AB0"/>
    <w:rsid w:val="00D24147"/>
    <w:rsid w:val="00D33C95"/>
    <w:rsid w:val="00D3550E"/>
    <w:rsid w:val="00D3700C"/>
    <w:rsid w:val="00D4421A"/>
    <w:rsid w:val="00D45FC3"/>
    <w:rsid w:val="00D46604"/>
    <w:rsid w:val="00D51550"/>
    <w:rsid w:val="00D51B9B"/>
    <w:rsid w:val="00D51FD4"/>
    <w:rsid w:val="00D612AF"/>
    <w:rsid w:val="00D62BEF"/>
    <w:rsid w:val="00D673A6"/>
    <w:rsid w:val="00D677F5"/>
    <w:rsid w:val="00D745E8"/>
    <w:rsid w:val="00D75419"/>
    <w:rsid w:val="00D84766"/>
    <w:rsid w:val="00D84F85"/>
    <w:rsid w:val="00D85A81"/>
    <w:rsid w:val="00D8728C"/>
    <w:rsid w:val="00D87425"/>
    <w:rsid w:val="00D9124D"/>
    <w:rsid w:val="00D91994"/>
    <w:rsid w:val="00D92E57"/>
    <w:rsid w:val="00D9704A"/>
    <w:rsid w:val="00D974B2"/>
    <w:rsid w:val="00DA127B"/>
    <w:rsid w:val="00DA3B55"/>
    <w:rsid w:val="00DA5720"/>
    <w:rsid w:val="00DB086C"/>
    <w:rsid w:val="00DB1244"/>
    <w:rsid w:val="00DB545A"/>
    <w:rsid w:val="00DB6F1E"/>
    <w:rsid w:val="00DC1740"/>
    <w:rsid w:val="00DC2C65"/>
    <w:rsid w:val="00DC666D"/>
    <w:rsid w:val="00DD06AC"/>
    <w:rsid w:val="00DD313C"/>
    <w:rsid w:val="00DD39D6"/>
    <w:rsid w:val="00DD719C"/>
    <w:rsid w:val="00DD7BFF"/>
    <w:rsid w:val="00DE02E6"/>
    <w:rsid w:val="00DE2FCD"/>
    <w:rsid w:val="00DF1914"/>
    <w:rsid w:val="00DF2043"/>
    <w:rsid w:val="00DF55C1"/>
    <w:rsid w:val="00DF7F70"/>
    <w:rsid w:val="00E016BA"/>
    <w:rsid w:val="00E03412"/>
    <w:rsid w:val="00E036CD"/>
    <w:rsid w:val="00E04E60"/>
    <w:rsid w:val="00E05184"/>
    <w:rsid w:val="00E057FE"/>
    <w:rsid w:val="00E06DF3"/>
    <w:rsid w:val="00E1642A"/>
    <w:rsid w:val="00E239BB"/>
    <w:rsid w:val="00E23F78"/>
    <w:rsid w:val="00E265A2"/>
    <w:rsid w:val="00E26721"/>
    <w:rsid w:val="00E30FEA"/>
    <w:rsid w:val="00E34E20"/>
    <w:rsid w:val="00E35201"/>
    <w:rsid w:val="00E376B2"/>
    <w:rsid w:val="00E40174"/>
    <w:rsid w:val="00E40F46"/>
    <w:rsid w:val="00E44C54"/>
    <w:rsid w:val="00E46F32"/>
    <w:rsid w:val="00E5005F"/>
    <w:rsid w:val="00E531CD"/>
    <w:rsid w:val="00E60FC6"/>
    <w:rsid w:val="00E679E3"/>
    <w:rsid w:val="00E726FD"/>
    <w:rsid w:val="00E8063F"/>
    <w:rsid w:val="00E85470"/>
    <w:rsid w:val="00E85C67"/>
    <w:rsid w:val="00E86758"/>
    <w:rsid w:val="00E87738"/>
    <w:rsid w:val="00E877EA"/>
    <w:rsid w:val="00E91EDB"/>
    <w:rsid w:val="00E9483E"/>
    <w:rsid w:val="00EA0BB5"/>
    <w:rsid w:val="00EA0EEF"/>
    <w:rsid w:val="00EA2D65"/>
    <w:rsid w:val="00EA4490"/>
    <w:rsid w:val="00EB1471"/>
    <w:rsid w:val="00EB23DD"/>
    <w:rsid w:val="00EB33C3"/>
    <w:rsid w:val="00EB5F0C"/>
    <w:rsid w:val="00EB6413"/>
    <w:rsid w:val="00EB6898"/>
    <w:rsid w:val="00EB7267"/>
    <w:rsid w:val="00ED06DE"/>
    <w:rsid w:val="00ED100B"/>
    <w:rsid w:val="00ED26DB"/>
    <w:rsid w:val="00ED5413"/>
    <w:rsid w:val="00EE4E05"/>
    <w:rsid w:val="00EE4FA7"/>
    <w:rsid w:val="00EE6C24"/>
    <w:rsid w:val="00EE7813"/>
    <w:rsid w:val="00EF0C5D"/>
    <w:rsid w:val="00EF2D09"/>
    <w:rsid w:val="00EF4BF3"/>
    <w:rsid w:val="00EF5B11"/>
    <w:rsid w:val="00EF64B2"/>
    <w:rsid w:val="00EF7990"/>
    <w:rsid w:val="00EF7F6E"/>
    <w:rsid w:val="00F077EE"/>
    <w:rsid w:val="00F07A8F"/>
    <w:rsid w:val="00F134C0"/>
    <w:rsid w:val="00F13E6E"/>
    <w:rsid w:val="00F13F10"/>
    <w:rsid w:val="00F149D7"/>
    <w:rsid w:val="00F15396"/>
    <w:rsid w:val="00F15D91"/>
    <w:rsid w:val="00F20C11"/>
    <w:rsid w:val="00F2378A"/>
    <w:rsid w:val="00F23C8D"/>
    <w:rsid w:val="00F24112"/>
    <w:rsid w:val="00F300FA"/>
    <w:rsid w:val="00F35DAF"/>
    <w:rsid w:val="00F43816"/>
    <w:rsid w:val="00F46BD9"/>
    <w:rsid w:val="00F46C6E"/>
    <w:rsid w:val="00F515F0"/>
    <w:rsid w:val="00F548E7"/>
    <w:rsid w:val="00F57BB1"/>
    <w:rsid w:val="00F61B5A"/>
    <w:rsid w:val="00F658AE"/>
    <w:rsid w:val="00F669DC"/>
    <w:rsid w:val="00F73953"/>
    <w:rsid w:val="00F7592C"/>
    <w:rsid w:val="00F82EF2"/>
    <w:rsid w:val="00F82F29"/>
    <w:rsid w:val="00F84003"/>
    <w:rsid w:val="00F84041"/>
    <w:rsid w:val="00F840E6"/>
    <w:rsid w:val="00F84890"/>
    <w:rsid w:val="00F864FF"/>
    <w:rsid w:val="00F918C4"/>
    <w:rsid w:val="00F95A1F"/>
    <w:rsid w:val="00F963BD"/>
    <w:rsid w:val="00F969E6"/>
    <w:rsid w:val="00F97264"/>
    <w:rsid w:val="00FA07E4"/>
    <w:rsid w:val="00FA128E"/>
    <w:rsid w:val="00FA66D7"/>
    <w:rsid w:val="00FA7B3B"/>
    <w:rsid w:val="00FC0CAE"/>
    <w:rsid w:val="00FC1FC4"/>
    <w:rsid w:val="00FC4694"/>
    <w:rsid w:val="00FD15C5"/>
    <w:rsid w:val="00FD16F7"/>
    <w:rsid w:val="00FD39EB"/>
    <w:rsid w:val="00FE03E7"/>
    <w:rsid w:val="00FE1466"/>
    <w:rsid w:val="00FF294D"/>
    <w:rsid w:val="00FF43B7"/>
    <w:rsid w:val="00FF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357F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Раздел Договора,H1,&quot;Алмаз&quot;,!Части документа"/>
    <w:basedOn w:val="a"/>
    <w:next w:val="a"/>
    <w:link w:val="10"/>
    <w:qFormat/>
    <w:rsid w:val="00C357F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357F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357F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357F8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23DD"/>
    <w:pPr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,!Части документа Знак"/>
    <w:basedOn w:val="a0"/>
    <w:link w:val="1"/>
    <w:rsid w:val="00EB23D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EB23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locked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B23D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21">
    <w:name w:val="Заголовок 2 Знак1"/>
    <w:semiHidden/>
    <w:locked/>
    <w:rsid w:val="00EB23D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B23D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B23DD"/>
    <w:rPr>
      <w:rFonts w:ascii="Arial" w:eastAsia="Times New Roman" w:hAnsi="Arial"/>
      <w:b/>
      <w:bCs/>
      <w:sz w:val="26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EB23D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EB23D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Strong"/>
    <w:qFormat/>
    <w:rsid w:val="00EB23DD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link w:val="a9"/>
    <w:uiPriority w:val="99"/>
    <w:unhideWhenUsed/>
    <w:qFormat/>
    <w:rsid w:val="00EB23DD"/>
    <w:rPr>
      <w:rFonts w:ascii="Calibri" w:eastAsia="Calibri" w:hAnsi="Calibri"/>
      <w:szCs w:val="20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1"/>
    <w:qFormat/>
    <w:rsid w:val="00EB23DD"/>
    <w:pPr>
      <w:keepNext/>
      <w:keepLines/>
      <w:widowControl w:val="0"/>
      <w:spacing w:before="144"/>
    </w:pPr>
    <w:rPr>
      <w:rFonts w:cs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locked/>
    <w:rsid w:val="00EB23DD"/>
    <w:rPr>
      <w:rFonts w:cs="Calibri"/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EB23DD"/>
    <w:pPr>
      <w:ind w:left="720"/>
      <w:contextualSpacing/>
    </w:pPr>
    <w:rPr>
      <w:rFonts w:eastAsia="Calibri"/>
      <w:lang w:eastAsia="en-US"/>
    </w:rPr>
  </w:style>
  <w:style w:type="paragraph" w:customStyle="1" w:styleId="22">
    <w:name w:val="2Название"/>
    <w:basedOn w:val="a"/>
    <w:link w:val="23"/>
    <w:qFormat/>
    <w:rsid w:val="00EB23DD"/>
    <w:pPr>
      <w:ind w:right="4536"/>
    </w:pPr>
    <w:rPr>
      <w:rFonts w:eastAsia="Calibri"/>
      <w:b/>
      <w:sz w:val="28"/>
      <w:szCs w:val="20"/>
      <w:lang w:eastAsia="ar-SA"/>
    </w:rPr>
  </w:style>
  <w:style w:type="character" w:customStyle="1" w:styleId="23">
    <w:name w:val="2Название Знак"/>
    <w:link w:val="22"/>
    <w:locked/>
    <w:rsid w:val="00EB23DD"/>
    <w:rPr>
      <w:rFonts w:ascii="Arial" w:hAnsi="Arial" w:cs="Arial"/>
      <w:b/>
      <w:sz w:val="28"/>
      <w:lang w:eastAsia="ar-SA"/>
    </w:rPr>
  </w:style>
  <w:style w:type="paragraph" w:customStyle="1" w:styleId="31">
    <w:name w:val="3Приложение"/>
    <w:basedOn w:val="a"/>
    <w:link w:val="32"/>
    <w:qFormat/>
    <w:rsid w:val="00EB23DD"/>
    <w:pPr>
      <w:ind w:left="5103"/>
    </w:pPr>
    <w:rPr>
      <w:rFonts w:eastAsia="Calibri"/>
      <w:sz w:val="26"/>
      <w:szCs w:val="28"/>
    </w:rPr>
  </w:style>
  <w:style w:type="character" w:customStyle="1" w:styleId="32">
    <w:name w:val="3Приложение Знак"/>
    <w:link w:val="31"/>
    <w:locked/>
    <w:rsid w:val="00EB23DD"/>
    <w:rPr>
      <w:rFonts w:ascii="Arial" w:hAnsi="Arial" w:cs="Arial"/>
      <w:sz w:val="26"/>
      <w:szCs w:val="28"/>
      <w:lang w:eastAsia="ru-RU"/>
    </w:rPr>
  </w:style>
  <w:style w:type="paragraph" w:styleId="ad">
    <w:name w:val="header"/>
    <w:basedOn w:val="a"/>
    <w:link w:val="ae"/>
    <w:uiPriority w:val="99"/>
    <w:rsid w:val="00287A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87A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287A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7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87A3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7A36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rsid w:val="00C357F8"/>
    <w:rPr>
      <w:color w:val="0000FF"/>
      <w:u w:val="none"/>
    </w:rPr>
  </w:style>
  <w:style w:type="paragraph" w:customStyle="1" w:styleId="ConsPlusNormal">
    <w:name w:val="ConsPlusNormal"/>
    <w:rsid w:val="000472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customStyle="1" w:styleId="blk">
    <w:name w:val="blk"/>
    <w:basedOn w:val="a0"/>
    <w:rsid w:val="007C1820"/>
  </w:style>
  <w:style w:type="paragraph" w:customStyle="1" w:styleId="s1">
    <w:name w:val="s_1"/>
    <w:basedOn w:val="a"/>
    <w:rsid w:val="00E30FEA"/>
    <w:pPr>
      <w:spacing w:before="100" w:beforeAutospacing="1" w:after="100" w:afterAutospacing="1"/>
    </w:pPr>
  </w:style>
  <w:style w:type="paragraph" w:customStyle="1" w:styleId="s9">
    <w:name w:val="s_9"/>
    <w:basedOn w:val="a"/>
    <w:rsid w:val="00E30FEA"/>
    <w:pPr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C357F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4">
    <w:name w:val="Plain Text"/>
    <w:basedOn w:val="a"/>
    <w:link w:val="af5"/>
    <w:rsid w:val="002863F8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2863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">
    <w:name w:val="HTML Variable"/>
    <w:aliases w:val="!Ссылки в документе"/>
    <w:basedOn w:val="a0"/>
    <w:rsid w:val="00C357F8"/>
    <w:rPr>
      <w:rFonts w:ascii="Arial" w:hAnsi="Arial"/>
      <w:b w:val="0"/>
      <w:i w:val="0"/>
      <w:iCs/>
      <w:color w:val="0000FF"/>
      <w:sz w:val="24"/>
      <w:u w:val="none"/>
    </w:rPr>
  </w:style>
  <w:style w:type="paragraph" w:styleId="af6">
    <w:name w:val="annotation text"/>
    <w:aliases w:val="!Равноширинный текст документа"/>
    <w:basedOn w:val="a"/>
    <w:link w:val="af7"/>
    <w:semiHidden/>
    <w:rsid w:val="00C357F8"/>
    <w:rPr>
      <w:rFonts w:ascii="Courier" w:hAnsi="Courier"/>
      <w:sz w:val="22"/>
      <w:szCs w:val="20"/>
    </w:rPr>
  </w:style>
  <w:style w:type="character" w:customStyle="1" w:styleId="af7">
    <w:name w:val="Текст примечания Знак"/>
    <w:aliases w:val="!Равноширинный текст документа Знак"/>
    <w:basedOn w:val="a0"/>
    <w:link w:val="af6"/>
    <w:semiHidden/>
    <w:rsid w:val="00E26721"/>
    <w:rPr>
      <w:rFonts w:ascii="Courier" w:eastAsia="Times New Roman" w:hAnsi="Courier"/>
      <w:sz w:val="22"/>
    </w:rPr>
  </w:style>
  <w:style w:type="paragraph" w:customStyle="1" w:styleId="Application">
    <w:name w:val="Application!Приложение"/>
    <w:rsid w:val="00C357F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357F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357F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05A98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05A9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44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0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7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3411-58EA-490E-8DE6-7603AE02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3</cp:revision>
  <cp:lastPrinted>2026-04-16T08:09:00Z</cp:lastPrinted>
  <dcterms:created xsi:type="dcterms:W3CDTF">2026-04-16T08:10:00Z</dcterms:created>
  <dcterms:modified xsi:type="dcterms:W3CDTF">2026-04-27T07:40:00Z</dcterms:modified>
</cp:coreProperties>
</file>